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D5A" w:rsidRPr="007C06B4" w:rsidRDefault="00401C21">
      <w:pPr>
        <w:pStyle w:val="Textkrper"/>
        <w:rPr>
          <w:rFonts w:cs="Arial"/>
          <w:szCs w:val="22"/>
          <w:lang w:val="de-DE"/>
        </w:rPr>
      </w:pPr>
      <w:r w:rsidRPr="00401C21">
        <w:rPr>
          <w:rFonts w:eastAsia="Times New Roman" w:cs="Arial"/>
          <w:szCs w:val="22"/>
          <w:lang w:val="de-DE" w:eastAsia="en-US"/>
        </w:rPr>
        <w:t>EMO 2019: Stäubli zeigt Roboter für Maschinenbeschickung und -verkettung</w:t>
      </w:r>
    </w:p>
    <w:p w:rsidR="005015CA" w:rsidRDefault="005015CA" w:rsidP="00781779">
      <w:pPr>
        <w:framePr w:w="9356" w:h="2413" w:hRule="exact" w:wrap="around" w:vAnchor="page" w:hAnchor="page" w:x="1419" w:y="2129"/>
        <w:rPr>
          <w:rFonts w:eastAsia="Times New Roman"/>
          <w:b/>
          <w:lang w:val="de-DE" w:eastAsia="en-GB"/>
        </w:rPr>
      </w:pPr>
    </w:p>
    <w:p w:rsidR="009E497F" w:rsidRPr="008D7B4B" w:rsidRDefault="009E497F" w:rsidP="00781779">
      <w:pPr>
        <w:framePr w:w="9356" w:h="2413" w:hRule="exact" w:wrap="around" w:vAnchor="page" w:hAnchor="page" w:x="1419" w:y="2129"/>
        <w:rPr>
          <w:rFonts w:ascii="Times New Roman" w:eastAsia="Times New Roman" w:hAnsi="Times New Roman"/>
          <w:b/>
          <w:lang w:val="de-DE" w:eastAsia="en-GB"/>
        </w:rPr>
      </w:pPr>
      <w:r w:rsidRPr="008D7B4B">
        <w:rPr>
          <w:rFonts w:eastAsia="Times New Roman"/>
          <w:b/>
          <w:lang w:val="de-DE" w:eastAsia="en-GB"/>
        </w:rPr>
        <w:t>PRESS</w:t>
      </w:r>
      <w:r w:rsidR="00E603AE" w:rsidRPr="008D7B4B">
        <w:rPr>
          <w:rFonts w:eastAsia="Times New Roman"/>
          <w:b/>
          <w:lang w:val="de-DE" w:eastAsia="en-GB"/>
        </w:rPr>
        <w:t>EMITTEILUNG</w:t>
      </w:r>
      <w:r w:rsidR="003F4213" w:rsidRPr="008D7B4B">
        <w:rPr>
          <w:rFonts w:eastAsia="Times New Roman"/>
          <w:b/>
          <w:lang w:val="de-DE" w:eastAsia="en-GB"/>
        </w:rPr>
        <w:t xml:space="preserve"> </w:t>
      </w:r>
    </w:p>
    <w:p w:rsidR="009E497F" w:rsidRPr="008D7B4B" w:rsidRDefault="009E497F" w:rsidP="009E497F">
      <w:pPr>
        <w:framePr w:w="9356" w:h="1985" w:hRule="exact" w:wrap="around" w:vAnchor="page" w:hAnchor="page" w:x="1419" w:y="2553"/>
        <w:rPr>
          <w:rFonts w:ascii="Times New Roman" w:eastAsia="Times New Roman" w:hAnsi="Times New Roman"/>
          <w:b/>
          <w:lang w:val="de-DE" w:eastAsia="en-GB"/>
        </w:rPr>
      </w:pPr>
    </w:p>
    <w:p w:rsidR="005015CA" w:rsidRDefault="005015CA" w:rsidP="009E497F">
      <w:pPr>
        <w:framePr w:w="9356" w:h="1985" w:hRule="exact" w:wrap="around" w:vAnchor="page" w:hAnchor="page" w:x="1419" w:y="2553"/>
        <w:rPr>
          <w:rFonts w:eastAsia="Times New Roman"/>
          <w:lang w:val="de-DE" w:eastAsia="en-GB"/>
        </w:rPr>
      </w:pPr>
    </w:p>
    <w:p w:rsidR="009E497F" w:rsidRPr="008D7B4B" w:rsidRDefault="00AB3201" w:rsidP="009E497F">
      <w:pPr>
        <w:framePr w:w="9356" w:h="1985" w:hRule="exact" w:wrap="around" w:vAnchor="page" w:hAnchor="page" w:x="1419" w:y="2553"/>
        <w:rPr>
          <w:rFonts w:ascii="Times New Roman" w:eastAsia="Times New Roman" w:hAnsi="Times New Roman"/>
          <w:lang w:val="de-DE" w:eastAsia="en-GB"/>
        </w:rPr>
      </w:pPr>
      <w:r w:rsidRPr="008D7B4B">
        <w:rPr>
          <w:rFonts w:eastAsia="Times New Roman"/>
          <w:lang w:val="de-DE" w:eastAsia="en-GB"/>
        </w:rPr>
        <w:t>Bayreuth</w:t>
      </w:r>
      <w:r w:rsidR="009E497F" w:rsidRPr="008D7B4B">
        <w:rPr>
          <w:rFonts w:eastAsia="Times New Roman"/>
          <w:lang w:val="de-DE" w:eastAsia="en-GB"/>
        </w:rPr>
        <w:t xml:space="preserve">, </w:t>
      </w:r>
      <w:r w:rsidR="00401C21">
        <w:rPr>
          <w:rFonts w:eastAsia="Times New Roman"/>
          <w:lang w:val="de-DE" w:eastAsia="en-GB"/>
        </w:rPr>
        <w:t>Juli</w:t>
      </w:r>
      <w:r w:rsidR="001D2A34">
        <w:rPr>
          <w:rFonts w:eastAsia="Times New Roman"/>
          <w:lang w:val="de-DE" w:eastAsia="en-GB"/>
        </w:rPr>
        <w:t xml:space="preserve"> 2019</w:t>
      </w:r>
    </w:p>
    <w:p w:rsidR="009E497F" w:rsidRPr="008D7B4B" w:rsidRDefault="009E497F" w:rsidP="009E497F">
      <w:pPr>
        <w:pStyle w:val="Bodycopy"/>
        <w:rPr>
          <w:rFonts w:ascii="Times New Roman" w:eastAsia="Times New Roman" w:hAnsi="Times New Roman"/>
          <w:lang w:val="de-DE" w:eastAsia="en-GB"/>
        </w:rPr>
      </w:pPr>
    </w:p>
    <w:p w:rsidR="001D2A34" w:rsidRPr="000A204C" w:rsidRDefault="001D2A34" w:rsidP="001D2A34">
      <w:pPr>
        <w:pStyle w:val="Bodycopy"/>
        <w:rPr>
          <w:rFonts w:ascii="Times New Roman" w:eastAsia="Times New Roman" w:hAnsi="Times New Roman"/>
          <w:lang w:val="en-US" w:eastAsia="en-GB"/>
        </w:rPr>
      </w:pPr>
    </w:p>
    <w:p w:rsidR="001D2A34" w:rsidRPr="001D2A34" w:rsidRDefault="00401C21" w:rsidP="001D2A34">
      <w:pPr>
        <w:rPr>
          <w:rFonts w:cs="Arial"/>
          <w:b/>
          <w:sz w:val="28"/>
          <w:szCs w:val="28"/>
          <w:lang w:val="de-DE"/>
        </w:rPr>
      </w:pPr>
      <w:bookmarkStart w:id="0" w:name="_GoBack"/>
      <w:r w:rsidRPr="00401C21">
        <w:rPr>
          <w:rFonts w:cs="Arial"/>
          <w:b/>
          <w:sz w:val="28"/>
          <w:szCs w:val="28"/>
          <w:lang w:val="de-DE"/>
        </w:rPr>
        <w:t>Intelligente Robotiklösungen rund um die Maschine</w:t>
      </w:r>
    </w:p>
    <w:bookmarkEnd w:id="0"/>
    <w:p w:rsidR="001D2A34" w:rsidRPr="001D2A34" w:rsidRDefault="001D2A34" w:rsidP="001D2A34">
      <w:pPr>
        <w:pStyle w:val="Bodycopy"/>
        <w:rPr>
          <w:rFonts w:eastAsia="Times New Roman"/>
          <w:sz w:val="32"/>
          <w:lang w:val="de-DE" w:eastAsia="en-GB"/>
        </w:rPr>
      </w:pPr>
    </w:p>
    <w:p w:rsidR="001D2A34" w:rsidRPr="001D2A34" w:rsidRDefault="001D2A34" w:rsidP="001D2A34">
      <w:pPr>
        <w:pStyle w:val="Bodycopy"/>
        <w:rPr>
          <w:rFonts w:ascii="Times New Roman" w:eastAsia="Times New Roman" w:hAnsi="Times New Roman"/>
          <w:lang w:val="de-DE" w:eastAsia="en-GB"/>
        </w:rPr>
      </w:pPr>
    </w:p>
    <w:p w:rsidR="001D2A34" w:rsidRPr="001D2A34" w:rsidRDefault="001D2A34" w:rsidP="001D2A34">
      <w:pPr>
        <w:pStyle w:val="Bodycopy"/>
        <w:rPr>
          <w:rFonts w:ascii="Times New Roman" w:eastAsia="Times New Roman" w:hAnsi="Times New Roman"/>
          <w:lang w:val="de-DE" w:eastAsia="en-GB"/>
        </w:rPr>
      </w:pPr>
    </w:p>
    <w:p w:rsidR="001D2A34" w:rsidRPr="001D2A34" w:rsidRDefault="00401C21" w:rsidP="00401C21">
      <w:pPr>
        <w:spacing w:line="360" w:lineRule="auto"/>
        <w:rPr>
          <w:rFonts w:cs="Arial"/>
          <w:b/>
          <w:szCs w:val="22"/>
          <w:lang w:val="de-DE"/>
        </w:rPr>
      </w:pPr>
      <w:r w:rsidRPr="00401C21">
        <w:rPr>
          <w:rFonts w:cs="Arial"/>
          <w:b/>
          <w:szCs w:val="22"/>
          <w:lang w:val="de-DE"/>
        </w:rPr>
        <w:t xml:space="preserve">Zwei große Themenkreise nimmt Stäubli auf der Weltleitmesse EMO </w:t>
      </w:r>
      <w:r w:rsidR="009D1554">
        <w:rPr>
          <w:rFonts w:cs="Arial"/>
          <w:b/>
          <w:szCs w:val="22"/>
          <w:lang w:val="de-DE"/>
        </w:rPr>
        <w:t xml:space="preserve">am </w:t>
      </w:r>
      <w:r w:rsidR="001F3AE0">
        <w:rPr>
          <w:rFonts w:cs="Arial"/>
          <w:b/>
          <w:szCs w:val="22"/>
          <w:lang w:val="de-DE"/>
        </w:rPr>
        <w:t xml:space="preserve">eigenen </w:t>
      </w:r>
      <w:r w:rsidR="009D1554">
        <w:rPr>
          <w:rFonts w:cs="Arial"/>
          <w:b/>
          <w:szCs w:val="22"/>
          <w:lang w:val="de-DE"/>
        </w:rPr>
        <w:t xml:space="preserve">Messestand B42 in Halle 9 </w:t>
      </w:r>
      <w:r w:rsidRPr="00401C21">
        <w:rPr>
          <w:rFonts w:cs="Arial"/>
          <w:b/>
          <w:szCs w:val="22"/>
          <w:lang w:val="de-DE"/>
        </w:rPr>
        <w:t xml:space="preserve">ins Visier: Zum einen </w:t>
      </w:r>
      <w:r w:rsidR="009D1554">
        <w:rPr>
          <w:rFonts w:cs="Arial"/>
          <w:b/>
          <w:szCs w:val="22"/>
          <w:lang w:val="de-DE"/>
        </w:rPr>
        <w:t xml:space="preserve">neue Roboter für die klassische </w:t>
      </w:r>
      <w:r w:rsidRPr="00401C21">
        <w:rPr>
          <w:rFonts w:cs="Arial"/>
          <w:b/>
          <w:szCs w:val="22"/>
          <w:lang w:val="de-DE"/>
        </w:rPr>
        <w:t>Maschinenbeschickung – darunter</w:t>
      </w:r>
      <w:r w:rsidR="00163DA0">
        <w:rPr>
          <w:rFonts w:cs="Arial"/>
          <w:b/>
          <w:szCs w:val="22"/>
          <w:lang w:val="de-DE"/>
        </w:rPr>
        <w:t xml:space="preserve"> als Weltpremiere die neue SCARA</w:t>
      </w:r>
      <w:r w:rsidR="009D1554">
        <w:rPr>
          <w:rFonts w:cs="Arial"/>
          <w:b/>
          <w:szCs w:val="22"/>
          <w:lang w:val="de-DE"/>
        </w:rPr>
        <w:t xml:space="preserve">-Baureihe TS2 in </w:t>
      </w:r>
      <w:r w:rsidRPr="00401C21">
        <w:rPr>
          <w:rFonts w:cs="Arial"/>
          <w:b/>
          <w:szCs w:val="22"/>
          <w:lang w:val="de-DE"/>
        </w:rPr>
        <w:t>HE-Ausführung –  zum anderen mobile Robotiklösungen für d</w:t>
      </w:r>
      <w:r w:rsidR="009D1554">
        <w:rPr>
          <w:rFonts w:cs="Arial"/>
          <w:b/>
          <w:szCs w:val="22"/>
          <w:lang w:val="de-DE"/>
        </w:rPr>
        <w:t xml:space="preserve">ie Verkettung kompletter </w:t>
      </w:r>
      <w:r w:rsidRPr="00401C21">
        <w:rPr>
          <w:rFonts w:cs="Arial"/>
          <w:b/>
          <w:szCs w:val="22"/>
          <w:lang w:val="de-DE"/>
        </w:rPr>
        <w:t>Maschinenparks.</w:t>
      </w:r>
    </w:p>
    <w:p w:rsidR="001D2A34" w:rsidRPr="001D2A34" w:rsidRDefault="001D2A34" w:rsidP="001D2A34">
      <w:pPr>
        <w:spacing w:line="360" w:lineRule="auto"/>
        <w:rPr>
          <w:rFonts w:cs="Arial"/>
          <w:szCs w:val="22"/>
          <w:lang w:val="de-DE"/>
        </w:rPr>
      </w:pPr>
    </w:p>
    <w:p w:rsidR="00401C21" w:rsidRPr="00401C21" w:rsidRDefault="00401C21" w:rsidP="00401C21">
      <w:pPr>
        <w:spacing w:line="360" w:lineRule="auto"/>
        <w:rPr>
          <w:rFonts w:cs="Arial"/>
          <w:szCs w:val="22"/>
          <w:lang w:val="de-DE"/>
        </w:rPr>
      </w:pPr>
      <w:r w:rsidRPr="00401C21">
        <w:rPr>
          <w:rFonts w:cs="Arial"/>
          <w:szCs w:val="22"/>
          <w:lang w:val="de-DE"/>
        </w:rPr>
        <w:t>Die Sechsachser der TX2-Baureihe eignen sich bekanntermaßen aufgrund ihrer einzigartigen Konstruktion hervorragend für die speziellen Anforderungen in der Metallbearbeitung, wo der direkte Kontakt mit Schleifstaub, Spänen und Kühlschmierstoffen tägliche Praxis ist. Mit den Sechsachsern sind Applikationen auch innerhalb von Bearbeitungszentren prozesssicher zu realisieren, bei denen jeder andere Standardroboter kapitulieren würde.</w:t>
      </w:r>
    </w:p>
    <w:p w:rsidR="00401C21" w:rsidRPr="00401C21" w:rsidRDefault="00401C21" w:rsidP="00401C21">
      <w:pPr>
        <w:spacing w:line="360" w:lineRule="auto"/>
        <w:rPr>
          <w:rFonts w:cs="Arial"/>
          <w:szCs w:val="22"/>
          <w:lang w:val="de-DE"/>
        </w:rPr>
      </w:pPr>
    </w:p>
    <w:p w:rsidR="00401C21" w:rsidRPr="00401C21" w:rsidRDefault="00401C21" w:rsidP="00401C21">
      <w:pPr>
        <w:spacing w:line="360" w:lineRule="auto"/>
        <w:rPr>
          <w:rFonts w:cs="Arial"/>
          <w:szCs w:val="22"/>
          <w:lang w:val="de-DE"/>
        </w:rPr>
      </w:pPr>
      <w:r w:rsidRPr="00401C21">
        <w:rPr>
          <w:rFonts w:cs="Arial"/>
          <w:szCs w:val="22"/>
          <w:lang w:val="de-DE"/>
        </w:rPr>
        <w:t xml:space="preserve">Die Vorteile der Sechsachser – geschlossene Bauweise, innenliegende Verkabelung, Anschlüsse unter dem Roboterfuß, hohe Schutzart und dergleichen mehr – treffen jetzt auch auf die brandneuen Vierachs-Roboter der TS2-Baureihe zu. Damit kann Stäubli erstmals Scaras selbst für anspruchsvollste Aufgabenstellung in der Maschinenautomation anbieten. </w:t>
      </w:r>
    </w:p>
    <w:p w:rsidR="00401C21" w:rsidRPr="00401C21" w:rsidRDefault="00401C21" w:rsidP="00401C21">
      <w:pPr>
        <w:spacing w:line="360" w:lineRule="auto"/>
        <w:rPr>
          <w:rFonts w:cs="Arial"/>
          <w:szCs w:val="22"/>
          <w:lang w:val="de-DE"/>
        </w:rPr>
      </w:pPr>
    </w:p>
    <w:p w:rsidR="001D2A34" w:rsidRPr="0094422D" w:rsidRDefault="00401C21" w:rsidP="00401C21">
      <w:pPr>
        <w:spacing w:line="360" w:lineRule="auto"/>
        <w:rPr>
          <w:rFonts w:cs="Arial"/>
          <w:szCs w:val="22"/>
          <w:lang w:val="de-DE"/>
        </w:rPr>
      </w:pPr>
      <w:r w:rsidRPr="00401C21">
        <w:rPr>
          <w:rFonts w:cs="Arial"/>
          <w:szCs w:val="22"/>
          <w:lang w:val="de-DE"/>
        </w:rPr>
        <w:t>Ermöglicht wurde diese kleine Sensation durch die komplette Neuentwicklung der Vierachser, die jetzt mit der eigenentwickelten JCS-Antriebstechnik ausgestattet ist, die bislang den Sechsachsern vorbehalten war. Diese Technologie ist der Schlüssel für den enormen P</w:t>
      </w:r>
      <w:r w:rsidR="00163DA0">
        <w:rPr>
          <w:rFonts w:cs="Arial"/>
          <w:szCs w:val="22"/>
          <w:lang w:val="de-DE"/>
        </w:rPr>
        <w:t>erformancezugewinn der TS2-SCARA</w:t>
      </w:r>
      <w:r w:rsidRPr="00401C21">
        <w:rPr>
          <w:rFonts w:cs="Arial"/>
          <w:szCs w:val="22"/>
          <w:lang w:val="de-DE"/>
        </w:rPr>
        <w:t>s. Sie ermöglichte dank Hohlwellentechnologie ein geschlossenes Design, bei dem außenliegende Leitungen endgül</w:t>
      </w:r>
      <w:r>
        <w:rPr>
          <w:rFonts w:cs="Arial"/>
          <w:szCs w:val="22"/>
          <w:lang w:val="de-DE"/>
        </w:rPr>
        <w:t>tig der Vergangenheit angehören</w:t>
      </w:r>
      <w:r w:rsidR="001D2A34" w:rsidRPr="0094422D">
        <w:rPr>
          <w:rFonts w:cs="Arial"/>
          <w:szCs w:val="22"/>
          <w:lang w:val="de-DE"/>
        </w:rPr>
        <w:t xml:space="preserve">. </w:t>
      </w:r>
    </w:p>
    <w:p w:rsidR="001D2A34" w:rsidRPr="0094422D" w:rsidRDefault="001D2A34" w:rsidP="001D2A34">
      <w:pPr>
        <w:spacing w:line="360" w:lineRule="auto"/>
        <w:rPr>
          <w:rFonts w:cs="Arial"/>
          <w:szCs w:val="22"/>
          <w:lang w:val="de-DE"/>
        </w:rPr>
      </w:pPr>
    </w:p>
    <w:p w:rsidR="001D2A34" w:rsidRPr="0094422D" w:rsidRDefault="00401C21" w:rsidP="001D2A34">
      <w:pPr>
        <w:spacing w:line="360" w:lineRule="auto"/>
        <w:rPr>
          <w:rFonts w:cs="Arial"/>
          <w:b/>
          <w:szCs w:val="22"/>
          <w:lang w:val="de-DE"/>
        </w:rPr>
      </w:pPr>
      <w:r w:rsidRPr="00401C21">
        <w:rPr>
          <w:rFonts w:cs="Arial"/>
          <w:b/>
          <w:szCs w:val="22"/>
          <w:lang w:val="de-DE"/>
        </w:rPr>
        <w:t>Vierachser erstmals in HE-Ausführung verfügbar</w:t>
      </w:r>
    </w:p>
    <w:p w:rsidR="001D2A34" w:rsidRPr="0094422D" w:rsidRDefault="001D2A34" w:rsidP="001D2A34">
      <w:pPr>
        <w:spacing w:line="360" w:lineRule="auto"/>
        <w:rPr>
          <w:rFonts w:cs="Arial"/>
          <w:szCs w:val="22"/>
          <w:lang w:val="de-DE"/>
        </w:rPr>
      </w:pPr>
    </w:p>
    <w:p w:rsidR="00401C21" w:rsidRPr="00401C21" w:rsidRDefault="00401C21" w:rsidP="00401C21">
      <w:pPr>
        <w:spacing w:line="360" w:lineRule="auto"/>
        <w:rPr>
          <w:rFonts w:cs="Arial"/>
          <w:szCs w:val="22"/>
          <w:lang w:val="de-DE"/>
        </w:rPr>
      </w:pPr>
      <w:r w:rsidRPr="00401C21">
        <w:rPr>
          <w:rFonts w:cs="Arial"/>
          <w:szCs w:val="22"/>
          <w:lang w:val="de-DE"/>
        </w:rPr>
        <w:t>Diese bahnbrechende Konstruktion macht den Weg frei für eine interessante Option, die bislang nicht auf der Ausstattungsliste der Scaras zu finden war. Die Rede ist von der HE-Ausführung (Humid Environment), die die Roboter für Einsätze unter Spritzwasserbeaufschlagung qualifiziert. Gerade bei der Maschinenautomation, bei der die Roboter permanent mit Kühlschmierstoffen in Kontakt kommen, empfiehlt Stäubli die zusätzlich geschützten HE-Roboter. Um einen störungsfreien Einsatz der neuen Vierachser selbst bei der Integration in Bearbeitungszentren zu garantieren, finden Edelstahlteile, Spezialdichtungen sowie besonders beschichtete Gehäuseteile Verwendung. Mit der Weltpremiere der TS2 Vierachser in HE-Version schließt Stäubli die Lücke und kann ab sofort alle Roboterkinematiken in dieser geschützten Sonderausführung anbieten.</w:t>
      </w:r>
    </w:p>
    <w:p w:rsidR="00401C21" w:rsidRPr="00401C21" w:rsidRDefault="00401C21" w:rsidP="00401C21">
      <w:pPr>
        <w:spacing w:line="360" w:lineRule="auto"/>
        <w:rPr>
          <w:rFonts w:cs="Arial"/>
          <w:szCs w:val="22"/>
          <w:lang w:val="de-DE"/>
        </w:rPr>
      </w:pPr>
    </w:p>
    <w:p w:rsidR="001D2A34" w:rsidRDefault="00401C21" w:rsidP="00401C21">
      <w:pPr>
        <w:spacing w:line="360" w:lineRule="auto"/>
        <w:rPr>
          <w:rFonts w:cs="Arial"/>
          <w:szCs w:val="22"/>
          <w:lang w:val="de-DE"/>
        </w:rPr>
      </w:pPr>
      <w:r w:rsidRPr="00401C21">
        <w:rPr>
          <w:rFonts w:cs="Arial"/>
          <w:szCs w:val="22"/>
          <w:lang w:val="de-DE"/>
        </w:rPr>
        <w:t>Um für alle Maschinengrößen eine optimale Lösung bieten zu können, besteht die neue Roboterfamilie aus insgesamt vier Mitgliedern, namentlich TS2-40, TS2-60, TS2-80 und TS2-100. Mit letzterem erweitert Stäubli die Vorgängerbaureihe, die Reichweiten von 400 bis 800 Millimeter abdeckte um einen großen Vierachser mit beeindruckendem Arbeitsradius von 1.000 Millimetern. Insgesamt sind die neuen Scaras erheblich kompakter als ihre Vorgänger und sind deshalb bestens für die Automation von Werkzeugmaschinen und Bearbeitungszentren ausgelegt.</w:t>
      </w:r>
    </w:p>
    <w:p w:rsidR="00401C21" w:rsidRPr="0094422D" w:rsidRDefault="001D2A34" w:rsidP="00401C21">
      <w:pPr>
        <w:spacing w:line="360" w:lineRule="auto"/>
        <w:rPr>
          <w:rFonts w:cs="Arial"/>
          <w:szCs w:val="22"/>
          <w:lang w:val="de-DE"/>
        </w:rPr>
      </w:pPr>
      <w:r w:rsidRPr="0094422D">
        <w:rPr>
          <w:rFonts w:cs="Arial"/>
          <w:szCs w:val="22"/>
          <w:lang w:val="de-DE"/>
        </w:rPr>
        <w:t xml:space="preserve"> </w:t>
      </w:r>
    </w:p>
    <w:p w:rsidR="00401C21" w:rsidRPr="0094422D" w:rsidRDefault="00401C21" w:rsidP="00401C21">
      <w:pPr>
        <w:spacing w:line="360" w:lineRule="auto"/>
        <w:rPr>
          <w:rFonts w:cs="Arial"/>
          <w:b/>
          <w:szCs w:val="22"/>
          <w:lang w:val="de-DE"/>
        </w:rPr>
      </w:pPr>
      <w:r w:rsidRPr="00401C21">
        <w:rPr>
          <w:rFonts w:cs="Arial"/>
          <w:b/>
          <w:szCs w:val="22"/>
          <w:lang w:val="de-DE"/>
        </w:rPr>
        <w:t>Maschinenverkettung mit mobilem Robotersystem</w:t>
      </w:r>
    </w:p>
    <w:p w:rsidR="00401C21" w:rsidRPr="0094422D" w:rsidRDefault="00401C21" w:rsidP="00401C21">
      <w:pPr>
        <w:spacing w:line="360" w:lineRule="auto"/>
        <w:rPr>
          <w:rFonts w:cs="Arial"/>
          <w:szCs w:val="22"/>
          <w:lang w:val="de-DE"/>
        </w:rPr>
      </w:pPr>
    </w:p>
    <w:p w:rsidR="00401C21" w:rsidRPr="00401C21" w:rsidRDefault="00401C21" w:rsidP="00401C21">
      <w:pPr>
        <w:spacing w:line="360" w:lineRule="auto"/>
        <w:rPr>
          <w:rFonts w:cs="Arial"/>
          <w:szCs w:val="22"/>
          <w:lang w:val="de-DE"/>
        </w:rPr>
      </w:pPr>
      <w:r w:rsidRPr="00401C21">
        <w:rPr>
          <w:rFonts w:cs="Arial"/>
          <w:szCs w:val="22"/>
          <w:lang w:val="de-DE"/>
        </w:rPr>
        <w:t>Dass die Zukunft der Maschinenautomation mit Stäubli bereits heute Realität sein kann, beweist der Hersteller mi</w:t>
      </w:r>
      <w:r w:rsidR="00163DA0">
        <w:rPr>
          <w:rFonts w:cs="Arial"/>
          <w:szCs w:val="22"/>
          <w:lang w:val="de-DE"/>
        </w:rPr>
        <w:t>t seinem Mobilrobotersystem HelM</w:t>
      </w:r>
      <w:r w:rsidRPr="00401C21">
        <w:rPr>
          <w:rFonts w:cs="Arial"/>
          <w:szCs w:val="22"/>
          <w:lang w:val="de-DE"/>
        </w:rPr>
        <w:t xml:space="preserve">o, das jetzt serienreif ist und sicherlich eine der Hauptattraktionen auf der EMO sein wird. </w:t>
      </w:r>
    </w:p>
    <w:p w:rsidR="00401C21" w:rsidRPr="00401C21" w:rsidRDefault="00401C21" w:rsidP="00401C21">
      <w:pPr>
        <w:spacing w:line="360" w:lineRule="auto"/>
        <w:rPr>
          <w:rFonts w:cs="Arial"/>
          <w:szCs w:val="22"/>
          <w:lang w:val="de-DE"/>
        </w:rPr>
      </w:pPr>
      <w:r w:rsidRPr="00401C21">
        <w:rPr>
          <w:rFonts w:cs="Arial"/>
          <w:szCs w:val="22"/>
          <w:lang w:val="de-DE"/>
        </w:rPr>
        <w:t xml:space="preserve">HelMo kann autonom fahren und navigieren. Dabei überwacht er sein Umfeld permanent über drei integrierte Laserscanner. </w:t>
      </w:r>
    </w:p>
    <w:p w:rsidR="00401C21" w:rsidRPr="00401C21" w:rsidRDefault="00401C21" w:rsidP="00401C21">
      <w:pPr>
        <w:spacing w:line="360" w:lineRule="auto"/>
        <w:rPr>
          <w:rFonts w:cs="Arial"/>
          <w:szCs w:val="22"/>
          <w:lang w:val="de-DE"/>
        </w:rPr>
      </w:pPr>
    </w:p>
    <w:p w:rsidR="00CF68B3" w:rsidRDefault="00401C21" w:rsidP="00401C21">
      <w:pPr>
        <w:spacing w:line="360" w:lineRule="auto"/>
        <w:rPr>
          <w:rFonts w:cs="Arial"/>
          <w:szCs w:val="22"/>
          <w:lang w:val="de-DE"/>
        </w:rPr>
      </w:pPr>
      <w:r w:rsidRPr="00401C21">
        <w:rPr>
          <w:rFonts w:cs="Arial"/>
          <w:szCs w:val="22"/>
          <w:lang w:val="de-DE"/>
        </w:rPr>
        <w:t xml:space="preserve">Mit einem Sechsachser der TX2 Baureihe ausgestattet, kann HelMo alle möglichen Arbeiten bis hin zur direkten Mensch-Roboter-Kooperation ausführen. Wie der Mobilroboter überkommene Produktionsszenarien ablösen kann, zeigt sich am Beispiel der Maschinenbeschickung und -verkettung. </w:t>
      </w:r>
    </w:p>
    <w:p w:rsidR="00401C21" w:rsidRPr="00401C21" w:rsidRDefault="00401C21" w:rsidP="00401C21">
      <w:pPr>
        <w:spacing w:line="360" w:lineRule="auto"/>
        <w:rPr>
          <w:rFonts w:cs="Arial"/>
          <w:szCs w:val="22"/>
          <w:lang w:val="de-DE"/>
        </w:rPr>
      </w:pPr>
      <w:r w:rsidRPr="00401C21">
        <w:rPr>
          <w:rFonts w:cs="Arial"/>
          <w:szCs w:val="22"/>
          <w:lang w:val="de-DE"/>
        </w:rPr>
        <w:lastRenderedPageBreak/>
        <w:t xml:space="preserve">Kamen gestern noch Gabelstapler, manuelle Werkzeug- und Werkstückhandhabungen, Zuführsysteme und starre Automationslösungen zum Einsatz, kann </w:t>
      </w:r>
      <w:r w:rsidR="006D160C" w:rsidRPr="00401C21">
        <w:rPr>
          <w:rFonts w:cs="Arial"/>
          <w:szCs w:val="22"/>
          <w:lang w:val="de-DE"/>
        </w:rPr>
        <w:t>HelMo</w:t>
      </w:r>
      <w:r w:rsidRPr="00401C21">
        <w:rPr>
          <w:rFonts w:cs="Arial"/>
          <w:szCs w:val="22"/>
          <w:lang w:val="de-DE"/>
        </w:rPr>
        <w:t xml:space="preserve"> dieses Aufgabenspektrum komplett übernehmen. Er kann die Fertigung vernetzen, Werkzeuge aus dem Magazin holen, zur Maschine bringen, das </w:t>
      </w:r>
      <w:proofErr w:type="spellStart"/>
      <w:r w:rsidRPr="00401C21">
        <w:rPr>
          <w:rFonts w:cs="Arial"/>
          <w:szCs w:val="22"/>
          <w:lang w:val="de-DE"/>
        </w:rPr>
        <w:t>Be</w:t>
      </w:r>
      <w:proofErr w:type="spellEnd"/>
      <w:r w:rsidRPr="00401C21">
        <w:rPr>
          <w:rFonts w:cs="Arial"/>
          <w:szCs w:val="22"/>
          <w:lang w:val="de-DE"/>
        </w:rPr>
        <w:t>- und Entladen von Werkzeugmaschinen managen und diese bei Bedarf verketten.</w:t>
      </w:r>
    </w:p>
    <w:p w:rsidR="00401C21" w:rsidRPr="00401C21" w:rsidRDefault="00401C21" w:rsidP="00401C21">
      <w:pPr>
        <w:spacing w:line="360" w:lineRule="auto"/>
        <w:rPr>
          <w:rFonts w:cs="Arial"/>
          <w:szCs w:val="22"/>
          <w:lang w:val="de-DE"/>
        </w:rPr>
      </w:pPr>
    </w:p>
    <w:p w:rsidR="001D2A34" w:rsidRDefault="00401C21" w:rsidP="00401C21">
      <w:pPr>
        <w:spacing w:line="360" w:lineRule="auto"/>
        <w:rPr>
          <w:rFonts w:cs="Arial"/>
          <w:szCs w:val="22"/>
          <w:lang w:val="de-DE"/>
        </w:rPr>
      </w:pPr>
      <w:r w:rsidRPr="00401C21">
        <w:rPr>
          <w:rFonts w:cs="Arial"/>
          <w:szCs w:val="22"/>
          <w:lang w:val="de-DE"/>
        </w:rPr>
        <w:t xml:space="preserve">Im nächsten Schritt können mehrere Mobilroboter komplette Fertigungslinien bedienen, indem sie sowohl untereinander als auch mit einem übergeordneten ERP-System kommunizieren. So können Anwender mit HelMo künftig smart in Industrie 4.0-Umgebungen produzieren und mit einem signifikanten Plus an Autonomie, Flexibilität und Produktivität rechnen. Um den hohen sicherheitstechnischen Anforderungen zu genügen, kommt ein komplexes Safetypaket zur Anwendung. Alle Sicherheitsfunktionen erfüllen die strengen Anforderungen der </w:t>
      </w:r>
      <w:r>
        <w:rPr>
          <w:rFonts w:cs="Arial"/>
          <w:szCs w:val="22"/>
          <w:lang w:val="de-DE"/>
        </w:rPr>
        <w:t>Sicherheitskategorie SIL3-/PLe.</w:t>
      </w:r>
    </w:p>
    <w:p w:rsidR="00401C21" w:rsidRPr="0094422D" w:rsidRDefault="00401C21" w:rsidP="00401C21">
      <w:pPr>
        <w:spacing w:line="360" w:lineRule="auto"/>
        <w:rPr>
          <w:rFonts w:cs="Arial"/>
          <w:szCs w:val="22"/>
          <w:lang w:val="de-DE"/>
        </w:rPr>
      </w:pPr>
    </w:p>
    <w:p w:rsidR="00401C21" w:rsidRPr="0094422D" w:rsidRDefault="00401C21" w:rsidP="00401C21">
      <w:pPr>
        <w:spacing w:line="360" w:lineRule="auto"/>
        <w:rPr>
          <w:rFonts w:cs="Arial"/>
          <w:b/>
          <w:szCs w:val="22"/>
          <w:lang w:val="de-DE"/>
        </w:rPr>
      </w:pPr>
      <w:r w:rsidRPr="00401C21">
        <w:rPr>
          <w:rFonts w:cs="Arial"/>
          <w:b/>
          <w:szCs w:val="22"/>
          <w:lang w:val="de-DE"/>
        </w:rPr>
        <w:t>Offene Schnittstellen zu allen Steuerungswelten</w:t>
      </w:r>
    </w:p>
    <w:p w:rsidR="00401C21" w:rsidRPr="0094422D" w:rsidRDefault="00401C21" w:rsidP="00401C21">
      <w:pPr>
        <w:spacing w:line="360" w:lineRule="auto"/>
        <w:rPr>
          <w:rFonts w:cs="Arial"/>
          <w:szCs w:val="22"/>
          <w:lang w:val="de-DE"/>
        </w:rPr>
      </w:pPr>
    </w:p>
    <w:p w:rsidR="00401C21" w:rsidRPr="00401C21" w:rsidRDefault="00401C21" w:rsidP="00401C21">
      <w:pPr>
        <w:spacing w:line="360" w:lineRule="auto"/>
        <w:rPr>
          <w:rFonts w:cs="Arial"/>
          <w:szCs w:val="22"/>
          <w:lang w:val="de-DE"/>
        </w:rPr>
      </w:pPr>
      <w:r w:rsidRPr="00401C21">
        <w:rPr>
          <w:rFonts w:cs="Arial"/>
          <w:szCs w:val="22"/>
          <w:lang w:val="de-DE"/>
        </w:rPr>
        <w:t>Dem Wunsch vieler Anwender nach einer einheitlichen Steuerungsplattform für Werkzeugmaschine und Roboter kommt Stäubli mit d</w:t>
      </w:r>
      <w:r w:rsidR="00163DA0">
        <w:rPr>
          <w:rFonts w:cs="Arial"/>
          <w:szCs w:val="22"/>
          <w:lang w:val="de-DE"/>
        </w:rPr>
        <w:t xml:space="preserve">en ready-to-plug-Lösungen uniVAL </w:t>
      </w:r>
      <w:r w:rsidR="00CB1702">
        <w:rPr>
          <w:rFonts w:cs="Arial"/>
          <w:szCs w:val="22"/>
          <w:lang w:val="de-DE"/>
        </w:rPr>
        <w:t>drive und uniVAL plc</w:t>
      </w:r>
      <w:r w:rsidRPr="00401C21">
        <w:rPr>
          <w:rFonts w:cs="Arial"/>
          <w:szCs w:val="22"/>
          <w:lang w:val="de-DE"/>
        </w:rPr>
        <w:t xml:space="preserve"> nach. Damit lassen sich alle Stäubli Kinematiken über die Multiachssteuerungen der Werkzeugmaschinen oder über speicherprogrammierbare Steuerungen renommierter Anbieter wie Siemens, Beckhoff und dergleichen betreiben. </w:t>
      </w:r>
    </w:p>
    <w:p w:rsidR="00401C21" w:rsidRPr="00401C21" w:rsidRDefault="00401C21" w:rsidP="00401C21">
      <w:pPr>
        <w:spacing w:line="360" w:lineRule="auto"/>
        <w:rPr>
          <w:rFonts w:cs="Arial"/>
          <w:szCs w:val="22"/>
          <w:lang w:val="de-DE"/>
        </w:rPr>
      </w:pPr>
    </w:p>
    <w:p w:rsidR="00401C21" w:rsidRPr="00401C21" w:rsidRDefault="00401C21" w:rsidP="00401C21">
      <w:pPr>
        <w:spacing w:line="360" w:lineRule="auto"/>
        <w:rPr>
          <w:rFonts w:cs="Arial"/>
          <w:szCs w:val="22"/>
          <w:lang w:val="de-DE"/>
        </w:rPr>
      </w:pPr>
      <w:r w:rsidRPr="00401C21">
        <w:rPr>
          <w:rFonts w:cs="Arial"/>
          <w:szCs w:val="22"/>
          <w:lang w:val="de-DE"/>
        </w:rPr>
        <w:t>Die Integration der Roboter in die gewünschte Steuerungswelt erfolgt einfach wie nie zuvor. Soll die Robotersteuerung über eine Multiachssteuerung erfolgen, kommt uniVAL drive zum Einsatz. Dabei setzt die Werkzeugmaschinensteuerung über uniVAL</w:t>
      </w:r>
      <w:r w:rsidR="006D160C">
        <w:rPr>
          <w:rFonts w:cs="Arial"/>
          <w:szCs w:val="22"/>
          <w:lang w:val="de-DE"/>
        </w:rPr>
        <w:t xml:space="preserve"> </w:t>
      </w:r>
      <w:r w:rsidRPr="00401C21">
        <w:rPr>
          <w:rFonts w:cs="Arial"/>
          <w:szCs w:val="22"/>
          <w:lang w:val="de-DE"/>
        </w:rPr>
        <w:t xml:space="preserve">drive auf die Robotersteuerung auf und kann so über Bussysteme wie Sercos3, Ethercat, Powerlink oder Profinet die einzelnen Roboterachsen ansteuern. </w:t>
      </w:r>
    </w:p>
    <w:p w:rsidR="00401C21" w:rsidRPr="00401C21" w:rsidRDefault="00401C21" w:rsidP="00401C21">
      <w:pPr>
        <w:spacing w:line="360" w:lineRule="auto"/>
        <w:rPr>
          <w:rFonts w:cs="Arial"/>
          <w:szCs w:val="22"/>
          <w:lang w:val="de-DE"/>
        </w:rPr>
      </w:pPr>
    </w:p>
    <w:p w:rsidR="006B49B9" w:rsidRPr="006B49B9" w:rsidRDefault="00401C21" w:rsidP="006B49B9">
      <w:pPr>
        <w:spacing w:line="360" w:lineRule="auto"/>
        <w:rPr>
          <w:rFonts w:cs="Arial"/>
          <w:szCs w:val="22"/>
          <w:lang w:val="de-DE"/>
        </w:rPr>
      </w:pPr>
      <w:r w:rsidRPr="00401C21">
        <w:rPr>
          <w:rFonts w:cs="Arial"/>
          <w:szCs w:val="22"/>
          <w:lang w:val="de-DE"/>
        </w:rPr>
        <w:t>Die neueste Entwicklung aus dem Hause Stäubli heißt uniVAL plc. Diese Lösung mit vordefinierter Schnittstelle erlaubt den Betrieb der Roboter über speicherprogrammierbare Steuerungen. Die Programmierung der Roboter erfolgt dabei besonders anwenderfreundlich über angelegte Funktionsbausteine. Die exzellente Stäubli Bahnplanung bleibt in j</w:t>
      </w:r>
      <w:r>
        <w:rPr>
          <w:rFonts w:cs="Arial"/>
          <w:szCs w:val="22"/>
          <w:lang w:val="de-DE"/>
        </w:rPr>
        <w:t>edem Fall im Hintergrund aktiv.</w:t>
      </w:r>
    </w:p>
    <w:p w:rsidR="001D2A34" w:rsidRPr="008D7B4B" w:rsidRDefault="006B49B9" w:rsidP="001D2A34">
      <w:pPr>
        <w:spacing w:line="360" w:lineRule="auto"/>
        <w:ind w:right="1191"/>
        <w:rPr>
          <w:lang w:val="de-DE"/>
        </w:rPr>
      </w:pPr>
      <w:r>
        <w:rPr>
          <w:lang w:val="de-DE"/>
        </w:rPr>
        <w:br w:type="column"/>
      </w:r>
    </w:p>
    <w:tbl>
      <w:tblPr>
        <w:tblW w:w="9457" w:type="dxa"/>
        <w:tblLayout w:type="fixed"/>
        <w:tblLook w:val="04A0" w:firstRow="1" w:lastRow="0" w:firstColumn="1" w:lastColumn="0" w:noHBand="0" w:noVBand="1"/>
      </w:tblPr>
      <w:tblGrid>
        <w:gridCol w:w="4503"/>
        <w:gridCol w:w="4878"/>
        <w:gridCol w:w="76"/>
      </w:tblGrid>
      <w:tr w:rsidR="001D2A34" w:rsidRPr="008D7B4B" w:rsidTr="00581BFD">
        <w:trPr>
          <w:gridAfter w:val="1"/>
          <w:wAfter w:w="76" w:type="dxa"/>
        </w:trPr>
        <w:tc>
          <w:tcPr>
            <w:tcW w:w="4503" w:type="dxa"/>
            <w:shd w:val="clear" w:color="auto" w:fill="auto"/>
          </w:tcPr>
          <w:p w:rsidR="001D2A34" w:rsidRPr="008D7B4B" w:rsidRDefault="00CB1702" w:rsidP="002C2363">
            <w:pPr>
              <w:spacing w:line="360" w:lineRule="auto"/>
              <w:ind w:right="1191"/>
              <w:rPr>
                <w:lang w:val="de-DE"/>
              </w:rPr>
            </w:pPr>
            <w:r>
              <w:rPr>
                <w:noProof/>
                <w:lang w:val="de-DE" w:eastAsia="de-DE"/>
              </w:rPr>
              <w:drawing>
                <wp:inline distT="0" distB="0" distL="0" distR="0">
                  <wp:extent cx="2722245" cy="1880870"/>
                  <wp:effectExtent l="0" t="0" r="1905"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D-TS2-100HE-floor-profi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2245" cy="1880870"/>
                          </a:xfrm>
                          <a:prstGeom prst="rect">
                            <a:avLst/>
                          </a:prstGeom>
                        </pic:spPr>
                      </pic:pic>
                    </a:graphicData>
                  </a:graphic>
                </wp:inline>
              </w:drawing>
            </w:r>
          </w:p>
        </w:tc>
        <w:tc>
          <w:tcPr>
            <w:tcW w:w="4878" w:type="dxa"/>
            <w:shd w:val="clear" w:color="auto" w:fill="auto"/>
          </w:tcPr>
          <w:p w:rsidR="001D2A34" w:rsidRPr="008D7B4B" w:rsidRDefault="00215660" w:rsidP="002C2363">
            <w:pPr>
              <w:spacing w:line="360" w:lineRule="auto"/>
              <w:ind w:right="1191"/>
              <w:rPr>
                <w:lang w:val="de-DE"/>
              </w:rPr>
            </w:pPr>
            <w:r>
              <w:rPr>
                <w:noProof/>
                <w:lang w:val="de-DE" w:eastAsia="de-DE"/>
              </w:rPr>
              <w:drawing>
                <wp:inline distT="0" distB="0" distL="0" distR="0">
                  <wp:extent cx="2713581" cy="1810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ilips18_IKH_0797_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3581" cy="1810800"/>
                          </a:xfrm>
                          <a:prstGeom prst="rect">
                            <a:avLst/>
                          </a:prstGeom>
                        </pic:spPr>
                      </pic:pic>
                    </a:graphicData>
                  </a:graphic>
                </wp:inline>
              </w:drawing>
            </w:r>
          </w:p>
        </w:tc>
      </w:tr>
      <w:tr w:rsidR="006F0333" w:rsidRPr="003852D0" w:rsidTr="00581BFD">
        <w:tc>
          <w:tcPr>
            <w:tcW w:w="4503" w:type="dxa"/>
            <w:shd w:val="clear" w:color="auto" w:fill="auto"/>
          </w:tcPr>
          <w:p w:rsidR="006F0333" w:rsidRPr="003852D0" w:rsidRDefault="006F0333" w:rsidP="006F0333">
            <w:pPr>
              <w:ind w:right="567"/>
              <w:rPr>
                <w:rFonts w:eastAsia="Times New Roman"/>
                <w:sz w:val="18"/>
                <w:szCs w:val="18"/>
                <w:lang w:val="de-DE" w:eastAsia="en-GB"/>
              </w:rPr>
            </w:pPr>
            <w:r>
              <w:rPr>
                <w:rFonts w:eastAsia="Times New Roman"/>
                <w:sz w:val="18"/>
                <w:szCs w:val="18"/>
                <w:lang w:val="de-DE" w:eastAsia="en-GB"/>
              </w:rPr>
              <w:t xml:space="preserve">Weltpremiere TS2-100 he </w:t>
            </w:r>
            <w:r w:rsidRPr="00581BFD">
              <w:rPr>
                <w:rFonts w:eastAsia="Times New Roman"/>
                <w:sz w:val="18"/>
                <w:szCs w:val="18"/>
                <w:lang w:val="de-DE" w:eastAsia="en-GB"/>
              </w:rPr>
              <w:t xml:space="preserve"> – Geschlossene Struktur, Schutzabdeckung und Faltenbalg bietet erhöhten Schutz vor Kontamination im sensiblen Arbeitsbereich.</w:t>
            </w:r>
          </w:p>
        </w:tc>
        <w:tc>
          <w:tcPr>
            <w:tcW w:w="4954" w:type="dxa"/>
            <w:gridSpan w:val="2"/>
            <w:shd w:val="clear" w:color="auto" w:fill="auto"/>
          </w:tcPr>
          <w:p w:rsidR="006F0333" w:rsidRPr="00EF7623" w:rsidRDefault="006F0333" w:rsidP="006F0333">
            <w:pPr>
              <w:ind w:right="567"/>
              <w:rPr>
                <w:rFonts w:eastAsia="Times New Roman"/>
                <w:sz w:val="18"/>
                <w:szCs w:val="18"/>
                <w:lang w:val="de-DE" w:eastAsia="en-GB"/>
              </w:rPr>
            </w:pPr>
            <w:r w:rsidRPr="00EF7623">
              <w:rPr>
                <w:rFonts w:eastAsia="Times New Roman"/>
                <w:sz w:val="18"/>
                <w:szCs w:val="18"/>
                <w:lang w:val="de-DE" w:eastAsia="en-GB"/>
              </w:rPr>
              <w:t>Aufgrund seiner voll gekapselten Bauweise kommt der Stäubli Sechsachser mit den Bedingungen innerhalb der Schleifmaschine problemlos zurecht.</w:t>
            </w:r>
          </w:p>
        </w:tc>
      </w:tr>
      <w:tr w:rsidR="006F0333" w:rsidRPr="003852D0" w:rsidTr="00581BFD">
        <w:tc>
          <w:tcPr>
            <w:tcW w:w="4503" w:type="dxa"/>
            <w:shd w:val="clear" w:color="auto" w:fill="auto"/>
          </w:tcPr>
          <w:p w:rsidR="006F0333" w:rsidRDefault="006F0333" w:rsidP="006F0333">
            <w:pPr>
              <w:ind w:right="567"/>
              <w:rPr>
                <w:rFonts w:eastAsia="Times New Roman"/>
                <w:sz w:val="18"/>
                <w:szCs w:val="18"/>
                <w:lang w:val="de-DE" w:eastAsia="en-GB"/>
              </w:rPr>
            </w:pPr>
          </w:p>
          <w:p w:rsidR="00B92571" w:rsidRDefault="00B92571" w:rsidP="006F0333">
            <w:pPr>
              <w:ind w:right="567"/>
              <w:rPr>
                <w:rFonts w:eastAsia="Times New Roman"/>
                <w:sz w:val="18"/>
                <w:szCs w:val="18"/>
                <w:lang w:val="de-DE" w:eastAsia="en-GB"/>
              </w:rPr>
            </w:pPr>
          </w:p>
          <w:p w:rsidR="00B92571" w:rsidRDefault="00B92571" w:rsidP="006F0333">
            <w:pPr>
              <w:ind w:right="567"/>
              <w:rPr>
                <w:rFonts w:eastAsia="Times New Roman"/>
                <w:sz w:val="18"/>
                <w:szCs w:val="18"/>
                <w:lang w:val="de-DE" w:eastAsia="en-GB"/>
              </w:rPr>
            </w:pPr>
          </w:p>
        </w:tc>
        <w:tc>
          <w:tcPr>
            <w:tcW w:w="4954" w:type="dxa"/>
            <w:gridSpan w:val="2"/>
            <w:shd w:val="clear" w:color="auto" w:fill="auto"/>
          </w:tcPr>
          <w:p w:rsidR="006F0333" w:rsidRDefault="006F0333" w:rsidP="006F0333">
            <w:pPr>
              <w:ind w:right="567"/>
              <w:rPr>
                <w:rFonts w:eastAsia="Times New Roman"/>
                <w:sz w:val="18"/>
                <w:szCs w:val="18"/>
                <w:lang w:val="de-DE" w:eastAsia="en-GB"/>
              </w:rPr>
            </w:pPr>
          </w:p>
        </w:tc>
      </w:tr>
      <w:tr w:rsidR="006F0333" w:rsidRPr="003852D0" w:rsidTr="00581BFD">
        <w:tc>
          <w:tcPr>
            <w:tcW w:w="4503" w:type="dxa"/>
            <w:shd w:val="clear" w:color="auto" w:fill="auto"/>
          </w:tcPr>
          <w:p w:rsidR="006F0333" w:rsidRPr="003852D0" w:rsidRDefault="006F0333" w:rsidP="006F0333">
            <w:pPr>
              <w:ind w:right="567"/>
              <w:rPr>
                <w:rFonts w:eastAsia="Times New Roman"/>
                <w:sz w:val="18"/>
                <w:szCs w:val="18"/>
                <w:lang w:val="de-DE" w:eastAsia="en-GB"/>
              </w:rPr>
            </w:pPr>
          </w:p>
        </w:tc>
        <w:tc>
          <w:tcPr>
            <w:tcW w:w="4954" w:type="dxa"/>
            <w:gridSpan w:val="2"/>
            <w:shd w:val="clear" w:color="auto" w:fill="auto"/>
          </w:tcPr>
          <w:p w:rsidR="006F0333" w:rsidRPr="003852D0" w:rsidRDefault="006F0333" w:rsidP="006F0333">
            <w:pPr>
              <w:ind w:right="567"/>
              <w:rPr>
                <w:rFonts w:eastAsia="Times New Roman"/>
                <w:sz w:val="18"/>
                <w:szCs w:val="18"/>
                <w:lang w:val="de-DE" w:eastAsia="en-GB"/>
              </w:rPr>
            </w:pPr>
          </w:p>
        </w:tc>
      </w:tr>
      <w:tr w:rsidR="006F0333" w:rsidRPr="008D7B4B" w:rsidTr="00385C24">
        <w:tc>
          <w:tcPr>
            <w:tcW w:w="4503" w:type="dxa"/>
            <w:shd w:val="clear" w:color="auto" w:fill="auto"/>
          </w:tcPr>
          <w:p w:rsidR="006F0333" w:rsidRPr="00385C24" w:rsidRDefault="006F0333" w:rsidP="006F0333">
            <w:pPr>
              <w:ind w:right="567"/>
              <w:rPr>
                <w:rFonts w:eastAsia="Times New Roman"/>
                <w:sz w:val="18"/>
                <w:szCs w:val="18"/>
                <w:lang w:val="de-DE" w:eastAsia="en-GB"/>
              </w:rPr>
            </w:pPr>
            <w:r>
              <w:rPr>
                <w:rFonts w:eastAsia="Times New Roman"/>
                <w:noProof/>
                <w:sz w:val="18"/>
                <w:szCs w:val="18"/>
                <w:lang w:val="de-DE" w:eastAsia="de-DE"/>
              </w:rPr>
              <w:drawing>
                <wp:inline distT="0" distB="0" distL="0" distR="0" wp14:anchorId="503A963D" wp14:editId="72A2934D">
                  <wp:extent cx="2722245" cy="1814830"/>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tenbacher19_149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2245" cy="1814830"/>
                          </a:xfrm>
                          <a:prstGeom prst="rect">
                            <a:avLst/>
                          </a:prstGeom>
                        </pic:spPr>
                      </pic:pic>
                    </a:graphicData>
                  </a:graphic>
                </wp:inline>
              </w:drawing>
            </w:r>
          </w:p>
        </w:tc>
        <w:tc>
          <w:tcPr>
            <w:tcW w:w="4954" w:type="dxa"/>
            <w:gridSpan w:val="2"/>
            <w:shd w:val="clear" w:color="auto" w:fill="auto"/>
          </w:tcPr>
          <w:p w:rsidR="006F0333" w:rsidRPr="00385C24" w:rsidRDefault="006F0333" w:rsidP="006F0333">
            <w:pPr>
              <w:ind w:right="567"/>
              <w:rPr>
                <w:rFonts w:eastAsia="Times New Roman"/>
                <w:sz w:val="18"/>
                <w:szCs w:val="18"/>
                <w:lang w:val="de-DE" w:eastAsia="en-GB"/>
              </w:rPr>
            </w:pPr>
            <w:r>
              <w:rPr>
                <w:rFonts w:eastAsia="Times New Roman"/>
                <w:noProof/>
                <w:sz w:val="18"/>
                <w:szCs w:val="18"/>
                <w:lang w:val="de-DE" w:eastAsia="de-DE"/>
              </w:rPr>
              <w:drawing>
                <wp:inline distT="0" distB="0" distL="0" distR="0" wp14:anchorId="61F9D573" wp14:editId="487E8CF2">
                  <wp:extent cx="2647950" cy="198568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320_HelMo_Kamera_01_pri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9889" cy="1987137"/>
                          </a:xfrm>
                          <a:prstGeom prst="rect">
                            <a:avLst/>
                          </a:prstGeom>
                        </pic:spPr>
                      </pic:pic>
                    </a:graphicData>
                  </a:graphic>
                </wp:inline>
              </w:drawing>
            </w:r>
          </w:p>
        </w:tc>
      </w:tr>
      <w:tr w:rsidR="006F0333" w:rsidRPr="003852D0" w:rsidTr="00385C24">
        <w:tc>
          <w:tcPr>
            <w:tcW w:w="4503" w:type="dxa"/>
            <w:shd w:val="clear" w:color="auto" w:fill="auto"/>
          </w:tcPr>
          <w:p w:rsidR="006F0333" w:rsidRPr="003852D0" w:rsidRDefault="006F0333" w:rsidP="006F0333">
            <w:pPr>
              <w:ind w:right="567"/>
              <w:rPr>
                <w:rFonts w:eastAsia="Times New Roman"/>
                <w:sz w:val="18"/>
                <w:szCs w:val="18"/>
                <w:lang w:val="de-DE" w:eastAsia="en-GB"/>
              </w:rPr>
            </w:pPr>
            <w:r>
              <w:rPr>
                <w:rFonts w:eastAsia="Times New Roman"/>
                <w:sz w:val="18"/>
                <w:szCs w:val="18"/>
                <w:lang w:val="de-DE" w:eastAsia="en-GB"/>
              </w:rPr>
              <w:t>Die Unmengen an Kühlschmieröl können dem komplett gekapselten TX40 nichts anhaben.</w:t>
            </w:r>
          </w:p>
        </w:tc>
        <w:tc>
          <w:tcPr>
            <w:tcW w:w="4954" w:type="dxa"/>
            <w:gridSpan w:val="2"/>
            <w:shd w:val="clear" w:color="auto" w:fill="auto"/>
          </w:tcPr>
          <w:p w:rsidR="006F0333" w:rsidRPr="00EF7623" w:rsidRDefault="006F0333" w:rsidP="006F0333">
            <w:pPr>
              <w:ind w:right="567"/>
              <w:rPr>
                <w:rFonts w:eastAsia="Times New Roman"/>
                <w:sz w:val="18"/>
                <w:szCs w:val="18"/>
                <w:lang w:val="de-DE" w:eastAsia="en-GB"/>
              </w:rPr>
            </w:pPr>
            <w:r>
              <w:rPr>
                <w:rFonts w:eastAsia="Times New Roman"/>
                <w:sz w:val="18"/>
                <w:szCs w:val="18"/>
                <w:lang w:val="de-DE" w:eastAsia="en-GB"/>
              </w:rPr>
              <w:t xml:space="preserve">Der Mobilroboter </w:t>
            </w:r>
            <w:r w:rsidR="00465DF8">
              <w:rPr>
                <w:rFonts w:eastAsia="Times New Roman"/>
                <w:sz w:val="18"/>
                <w:szCs w:val="18"/>
                <w:lang w:val="de-DE" w:eastAsia="en-GB"/>
              </w:rPr>
              <w:t xml:space="preserve">kann unterschiedliche Aufgaben in einer Schicht übernehmen und selbstständig die entsprechenden Arbeitsstationen anfahren und dort nach </w:t>
            </w:r>
            <w:r w:rsidR="00B92571">
              <w:rPr>
                <w:rFonts w:eastAsia="Times New Roman"/>
                <w:sz w:val="18"/>
                <w:szCs w:val="18"/>
                <w:lang w:val="de-DE" w:eastAsia="en-GB"/>
              </w:rPr>
              <w:t>kurzer Einmessphase Arbeiten mit einer Genauigkeit im Zehntelmillimeterbereich ausführen.</w:t>
            </w:r>
          </w:p>
        </w:tc>
      </w:tr>
      <w:tr w:rsidR="006F0333" w:rsidRPr="003852D0" w:rsidTr="00385C24">
        <w:tc>
          <w:tcPr>
            <w:tcW w:w="4503" w:type="dxa"/>
            <w:shd w:val="clear" w:color="auto" w:fill="auto"/>
          </w:tcPr>
          <w:p w:rsidR="006F0333" w:rsidRPr="003852D0" w:rsidRDefault="006F0333" w:rsidP="006F0333">
            <w:pPr>
              <w:ind w:right="567"/>
              <w:rPr>
                <w:rFonts w:eastAsia="Times New Roman"/>
                <w:sz w:val="18"/>
                <w:szCs w:val="18"/>
                <w:lang w:val="de-DE" w:eastAsia="en-GB"/>
              </w:rPr>
            </w:pPr>
          </w:p>
        </w:tc>
        <w:tc>
          <w:tcPr>
            <w:tcW w:w="4954" w:type="dxa"/>
            <w:gridSpan w:val="2"/>
            <w:shd w:val="clear" w:color="auto" w:fill="auto"/>
          </w:tcPr>
          <w:p w:rsidR="006F0333" w:rsidRPr="003852D0" w:rsidRDefault="006F0333" w:rsidP="006F0333">
            <w:pPr>
              <w:ind w:right="567"/>
              <w:rPr>
                <w:rFonts w:eastAsia="Times New Roman"/>
                <w:sz w:val="18"/>
                <w:szCs w:val="18"/>
                <w:lang w:val="de-DE" w:eastAsia="en-GB"/>
              </w:rPr>
            </w:pPr>
          </w:p>
        </w:tc>
      </w:tr>
    </w:tbl>
    <w:p w:rsidR="001D2A34" w:rsidRDefault="001D2A34" w:rsidP="001D2A34">
      <w:pPr>
        <w:ind w:right="1021"/>
        <w:rPr>
          <w:rFonts w:cs="Arial"/>
          <w:sz w:val="18"/>
          <w:szCs w:val="18"/>
          <w:lang w:val="de-DE"/>
        </w:rPr>
      </w:pPr>
    </w:p>
    <w:p w:rsidR="001D2A34" w:rsidRPr="003852D0" w:rsidRDefault="001D2A34" w:rsidP="001D2A34">
      <w:pPr>
        <w:ind w:right="1021"/>
        <w:rPr>
          <w:rFonts w:cs="Arial"/>
          <w:sz w:val="18"/>
          <w:szCs w:val="18"/>
          <w:lang w:val="de-DE"/>
        </w:rPr>
      </w:pPr>
    </w:p>
    <w:p w:rsidR="001D2A34" w:rsidRPr="008D7B4B" w:rsidRDefault="001D2A34" w:rsidP="001D2A34">
      <w:pPr>
        <w:tabs>
          <w:tab w:val="left" w:pos="2835"/>
        </w:tabs>
        <w:spacing w:line="360" w:lineRule="auto"/>
        <w:ind w:right="567"/>
        <w:rPr>
          <w:rFonts w:ascii="Times New Roman" w:eastAsia="Times New Roman" w:hAnsi="Times New Roman"/>
          <w:sz w:val="24"/>
          <w:lang w:val="de-DE" w:eastAsia="en-GB"/>
        </w:rPr>
      </w:pPr>
    </w:p>
    <w:p w:rsidR="00A81CE3" w:rsidRDefault="00A81CE3" w:rsidP="00A81CE3">
      <w:pPr>
        <w:spacing w:line="360" w:lineRule="auto"/>
        <w:rPr>
          <w:rFonts w:cs="Arial"/>
          <w:szCs w:val="22"/>
          <w:lang w:val="de-DE"/>
        </w:rPr>
      </w:pPr>
    </w:p>
    <w:p w:rsidR="00564470" w:rsidRPr="00A81CE3" w:rsidRDefault="00564470" w:rsidP="00A81CE3">
      <w:pPr>
        <w:spacing w:line="360" w:lineRule="auto"/>
        <w:rPr>
          <w:rFonts w:cs="Arial"/>
          <w:szCs w:val="22"/>
          <w:lang w:val="de-DE"/>
        </w:rPr>
      </w:pPr>
    </w:p>
    <w:p w:rsidR="00E4484D" w:rsidRDefault="00E4484D" w:rsidP="003852D0">
      <w:pPr>
        <w:ind w:right="1021"/>
        <w:rPr>
          <w:rFonts w:cs="Arial"/>
          <w:sz w:val="18"/>
          <w:szCs w:val="18"/>
          <w:lang w:val="de-DE"/>
        </w:rPr>
      </w:pPr>
    </w:p>
    <w:p w:rsidR="00E4484D" w:rsidRDefault="00E4484D" w:rsidP="003852D0">
      <w:pPr>
        <w:ind w:right="1021"/>
        <w:rPr>
          <w:rFonts w:cs="Arial"/>
          <w:sz w:val="18"/>
          <w:szCs w:val="18"/>
          <w:lang w:val="de-DE"/>
        </w:rPr>
      </w:pPr>
    </w:p>
    <w:p w:rsidR="00E4484D" w:rsidRDefault="00E4484D" w:rsidP="00E4484D">
      <w:pPr>
        <w:tabs>
          <w:tab w:val="left" w:pos="2010"/>
        </w:tabs>
        <w:ind w:right="1021"/>
        <w:rPr>
          <w:rFonts w:cs="Arial"/>
          <w:sz w:val="18"/>
          <w:szCs w:val="18"/>
          <w:lang w:val="de-DE"/>
        </w:rPr>
      </w:pPr>
      <w:r>
        <w:rPr>
          <w:rFonts w:cs="Arial"/>
          <w:sz w:val="18"/>
          <w:szCs w:val="18"/>
          <w:lang w:val="de-DE"/>
        </w:rPr>
        <w:tab/>
      </w:r>
    </w:p>
    <w:p w:rsidR="00847EEB" w:rsidRDefault="001D2A34" w:rsidP="003852D0">
      <w:pPr>
        <w:ind w:right="1021"/>
        <w:rPr>
          <w:rFonts w:cs="Arial"/>
          <w:sz w:val="18"/>
          <w:szCs w:val="18"/>
          <w:lang w:val="de-DE"/>
        </w:rPr>
      </w:pPr>
      <w:r w:rsidRPr="00E4484D">
        <w:rPr>
          <w:rFonts w:cs="Arial"/>
          <w:sz w:val="18"/>
          <w:szCs w:val="18"/>
          <w:lang w:val="de-DE"/>
        </w:rPr>
        <w:br w:type="column"/>
      </w:r>
    </w:p>
    <w:p w:rsidR="007E5AC9" w:rsidRPr="006B1193" w:rsidRDefault="007E5AC9" w:rsidP="007E5AC9">
      <w:pPr>
        <w:spacing w:line="360" w:lineRule="auto"/>
        <w:ind w:right="567"/>
        <w:rPr>
          <w:rFonts w:ascii="Times New Roman" w:eastAsia="Times New Roman" w:hAnsi="Times New Roman"/>
          <w:szCs w:val="22"/>
          <w:lang w:val="de-DE" w:eastAsia="en-GB"/>
        </w:rPr>
      </w:pPr>
      <w:r w:rsidRPr="006B1193">
        <w:rPr>
          <w:rFonts w:eastAsia="Times New Roman"/>
          <w:szCs w:val="22"/>
          <w:lang w:val="de-DE" w:eastAsia="en-GB"/>
        </w:rPr>
        <w:t xml:space="preserve">Für mehr Informationen kontaktieren Sie bitte: </w:t>
      </w:r>
      <w:r w:rsidRPr="006B1193">
        <w:rPr>
          <w:rFonts w:eastAsia="Times New Roman"/>
          <w:szCs w:val="22"/>
          <w:lang w:val="de-DE" w:eastAsia="en-GB"/>
        </w:rPr>
        <w:br/>
      </w:r>
    </w:p>
    <w:p w:rsidR="007E5AC9" w:rsidRPr="00C21C53" w:rsidRDefault="007E5AC9" w:rsidP="007E5AC9">
      <w:pPr>
        <w:pStyle w:val="Bodycopy"/>
        <w:rPr>
          <w:rFonts w:ascii="Times New Roman" w:eastAsia="Times New Roman" w:hAnsi="Times New Roman"/>
          <w:szCs w:val="22"/>
          <w:lang w:val="en-US" w:eastAsia="en-GB"/>
        </w:rPr>
      </w:pPr>
      <w:r w:rsidRPr="00C21C53">
        <w:rPr>
          <w:rFonts w:eastAsia="Times New Roman"/>
          <w:szCs w:val="22"/>
          <w:lang w:val="en-US" w:eastAsia="en-GB"/>
        </w:rPr>
        <w:t xml:space="preserve">Stäubli Robotics (Deutschland) </w:t>
      </w:r>
    </w:p>
    <w:p w:rsidR="007E5AC9" w:rsidRPr="00C21C53" w:rsidRDefault="007E5AC9" w:rsidP="007E5AC9">
      <w:pPr>
        <w:pStyle w:val="Bodycopy"/>
        <w:rPr>
          <w:rFonts w:ascii="Times New Roman" w:eastAsia="Times New Roman" w:hAnsi="Times New Roman"/>
          <w:szCs w:val="22"/>
          <w:lang w:val="en-US" w:eastAsia="en-GB"/>
        </w:rPr>
      </w:pPr>
      <w:r w:rsidRPr="00C21C53">
        <w:rPr>
          <w:rFonts w:eastAsia="Times New Roman"/>
          <w:szCs w:val="22"/>
          <w:lang w:val="en-US" w:eastAsia="en-GB"/>
        </w:rPr>
        <w:t>Sonja Koban</w:t>
      </w:r>
    </w:p>
    <w:p w:rsidR="007E5AC9" w:rsidRPr="00C21C53" w:rsidRDefault="007E5AC9" w:rsidP="007E5AC9">
      <w:pPr>
        <w:pStyle w:val="Bodycopy"/>
        <w:rPr>
          <w:rFonts w:ascii="Times New Roman" w:eastAsia="Times New Roman" w:hAnsi="Times New Roman"/>
          <w:szCs w:val="22"/>
          <w:lang w:val="en-US" w:eastAsia="en-GB"/>
        </w:rPr>
      </w:pPr>
      <w:r w:rsidRPr="00C21C53">
        <w:rPr>
          <w:rFonts w:eastAsia="Times New Roman"/>
          <w:szCs w:val="22"/>
          <w:lang w:val="en-US" w:eastAsia="en-GB"/>
        </w:rPr>
        <w:t>Head of Marketing</w:t>
      </w:r>
    </w:p>
    <w:p w:rsidR="007E5AC9" w:rsidRPr="00C21C53" w:rsidRDefault="007E5AC9" w:rsidP="007E5AC9">
      <w:pPr>
        <w:pStyle w:val="Bodycopy"/>
        <w:rPr>
          <w:rFonts w:ascii="Times New Roman" w:eastAsia="Times New Roman" w:hAnsi="Times New Roman"/>
          <w:szCs w:val="22"/>
          <w:lang w:val="en-US" w:eastAsia="en-GB"/>
        </w:rPr>
      </w:pPr>
      <w:r w:rsidRPr="00C21C53">
        <w:rPr>
          <w:rFonts w:eastAsia="Times New Roman"/>
          <w:szCs w:val="22"/>
          <w:lang w:val="en-US" w:eastAsia="en-GB"/>
        </w:rPr>
        <w:t>Phone: +49 (0)921 883 3212</w:t>
      </w:r>
    </w:p>
    <w:p w:rsidR="007E5AC9" w:rsidRPr="00C21C53" w:rsidRDefault="007E5AC9" w:rsidP="007E5AC9">
      <w:pPr>
        <w:pStyle w:val="Bodycopy"/>
        <w:rPr>
          <w:rFonts w:ascii="Times New Roman" w:eastAsia="Times New Roman" w:hAnsi="Times New Roman"/>
          <w:szCs w:val="22"/>
          <w:lang w:val="en-US" w:eastAsia="en-GB"/>
        </w:rPr>
      </w:pPr>
      <w:r w:rsidRPr="00C21C53">
        <w:rPr>
          <w:rFonts w:eastAsia="Times New Roman"/>
          <w:szCs w:val="22"/>
          <w:lang w:val="en-US" w:eastAsia="en-GB"/>
        </w:rPr>
        <w:t>Fax: +49 (0)921 883 3444</w:t>
      </w:r>
    </w:p>
    <w:p w:rsidR="007E5AC9" w:rsidRPr="00C21C53" w:rsidRDefault="00A473CA" w:rsidP="007E5AC9">
      <w:pPr>
        <w:pStyle w:val="Bodycopy"/>
        <w:rPr>
          <w:rFonts w:eastAsia="Times New Roman"/>
          <w:szCs w:val="22"/>
          <w:lang w:val="en-US" w:eastAsia="en-GB"/>
        </w:rPr>
      </w:pPr>
      <w:hyperlink r:id="rId12" w:history="1">
        <w:r w:rsidR="007E5AC9" w:rsidRPr="00C21C53">
          <w:rPr>
            <w:rStyle w:val="Hyperlink"/>
            <w:rFonts w:eastAsia="Times New Roman"/>
            <w:szCs w:val="22"/>
            <w:lang w:val="en-US" w:eastAsia="en-GB"/>
          </w:rPr>
          <w:t>s.koban@staubli.com</w:t>
        </w:r>
      </w:hyperlink>
    </w:p>
    <w:p w:rsidR="007E5AC9" w:rsidRPr="00C21C53" w:rsidRDefault="007E5AC9" w:rsidP="007E5AC9">
      <w:pPr>
        <w:pStyle w:val="Bodycopy"/>
        <w:rPr>
          <w:rFonts w:ascii="Times New Roman" w:eastAsia="Times New Roman" w:hAnsi="Times New Roman"/>
          <w:lang w:val="en-US" w:eastAsia="en-GB"/>
        </w:rPr>
      </w:pPr>
    </w:p>
    <w:p w:rsidR="007E5AC9" w:rsidRPr="00C21C53" w:rsidRDefault="007E5AC9" w:rsidP="007E5AC9">
      <w:pPr>
        <w:pStyle w:val="Textkrper"/>
        <w:ind w:right="594"/>
        <w:rPr>
          <w:b/>
          <w:color w:val="808080"/>
          <w:lang w:val="en-US"/>
        </w:rPr>
      </w:pPr>
    </w:p>
    <w:p w:rsidR="007E5AC9" w:rsidRPr="006B1193" w:rsidRDefault="007E5AC9" w:rsidP="007E5AC9">
      <w:pPr>
        <w:pStyle w:val="Default"/>
        <w:rPr>
          <w:b/>
          <w:bCs/>
          <w:sz w:val="22"/>
          <w:szCs w:val="22"/>
        </w:rPr>
      </w:pPr>
      <w:r w:rsidRPr="006B1193">
        <w:rPr>
          <w:b/>
          <w:bCs/>
          <w:sz w:val="22"/>
          <w:szCs w:val="22"/>
        </w:rPr>
        <w:t>Über den Stäubli-Konzern</w:t>
      </w:r>
    </w:p>
    <w:p w:rsidR="007E5AC9" w:rsidRPr="006B1193" w:rsidRDefault="007E5AC9" w:rsidP="007E5AC9">
      <w:pPr>
        <w:pStyle w:val="Default"/>
        <w:rPr>
          <w:sz w:val="22"/>
          <w:szCs w:val="22"/>
        </w:rPr>
      </w:pPr>
      <w:r w:rsidRPr="006B1193">
        <w:rPr>
          <w:b/>
          <w:bCs/>
          <w:sz w:val="22"/>
          <w:szCs w:val="22"/>
        </w:rPr>
        <w:t xml:space="preserve"> </w:t>
      </w:r>
    </w:p>
    <w:p w:rsidR="007E5AC9" w:rsidRDefault="004404B2" w:rsidP="004404B2">
      <w:pPr>
        <w:pStyle w:val="Default"/>
        <w:rPr>
          <w:sz w:val="22"/>
          <w:szCs w:val="22"/>
        </w:rPr>
      </w:pPr>
      <w:r w:rsidRPr="004404B2">
        <w:rPr>
          <w:sz w:val="22"/>
          <w:szCs w:val="22"/>
        </w:rPr>
        <w:t>Mit 5.500 Beschäftigten bietet Stäubli weltweit Mechatroniklösungen in den drei Aktivitätsbereichen Connectors, Robotics und Textile an, mit dem Ziel, seine Kunden bei der Steigerung ihrer Produktivität in diversen Industriesektoren zu unterstützen. Als international ausgerichtetes Unternehmen ist Stäubli derzeit mit über 60 Niederlassungen in 29 Ländern tätig sowie mit weiteren 50 Vertretungen weltweit. 1892 ursprünglich als kleine Werkstatt in Horgen/Zürich gegründet, ist Stäubli heute ein internationaler Konzern mit Sitz in Pfäffikon, Schweiz.</w:t>
      </w:r>
    </w:p>
    <w:p w:rsidR="004404B2" w:rsidRPr="004404B2" w:rsidRDefault="004404B2" w:rsidP="004404B2">
      <w:pPr>
        <w:pStyle w:val="Default"/>
        <w:rPr>
          <w:sz w:val="22"/>
          <w:szCs w:val="22"/>
        </w:rPr>
      </w:pPr>
    </w:p>
    <w:p w:rsidR="007E5AC9" w:rsidRPr="006B1193" w:rsidRDefault="007E5AC9" w:rsidP="007E5AC9">
      <w:pPr>
        <w:pStyle w:val="Default"/>
        <w:rPr>
          <w:sz w:val="22"/>
          <w:szCs w:val="22"/>
        </w:rPr>
      </w:pPr>
      <w:r w:rsidRPr="006B1193">
        <w:rPr>
          <w:sz w:val="22"/>
          <w:szCs w:val="22"/>
        </w:rPr>
        <w:t xml:space="preserve">www.staubli.com </w:t>
      </w:r>
    </w:p>
    <w:p w:rsidR="007E5AC9" w:rsidRPr="006B1193" w:rsidRDefault="007E5AC9" w:rsidP="007E5AC9">
      <w:pPr>
        <w:pStyle w:val="Default"/>
        <w:rPr>
          <w:sz w:val="22"/>
          <w:szCs w:val="22"/>
        </w:rPr>
      </w:pPr>
    </w:p>
    <w:p w:rsidR="007E5AC9" w:rsidRPr="006B1193" w:rsidRDefault="007E5AC9" w:rsidP="007E5AC9">
      <w:pPr>
        <w:pStyle w:val="Default"/>
        <w:rPr>
          <w:sz w:val="22"/>
          <w:szCs w:val="22"/>
        </w:rPr>
      </w:pPr>
    </w:p>
    <w:p w:rsidR="007E5AC9" w:rsidRPr="006B1193" w:rsidRDefault="007E5AC9" w:rsidP="007E5AC9">
      <w:pPr>
        <w:pStyle w:val="Default"/>
        <w:rPr>
          <w:sz w:val="22"/>
          <w:szCs w:val="22"/>
        </w:rPr>
      </w:pPr>
    </w:p>
    <w:p w:rsidR="007E5AC9" w:rsidRPr="006B1193" w:rsidRDefault="007E5AC9" w:rsidP="007E5AC9">
      <w:pPr>
        <w:pStyle w:val="Default"/>
        <w:rPr>
          <w:b/>
          <w:bCs/>
          <w:sz w:val="22"/>
          <w:szCs w:val="22"/>
        </w:rPr>
      </w:pPr>
      <w:r w:rsidRPr="006B1193">
        <w:rPr>
          <w:b/>
          <w:bCs/>
          <w:sz w:val="22"/>
          <w:szCs w:val="22"/>
        </w:rPr>
        <w:t xml:space="preserve">Über Stäubli Robotics </w:t>
      </w:r>
    </w:p>
    <w:p w:rsidR="007E5AC9" w:rsidRPr="006B1193" w:rsidRDefault="007E5AC9" w:rsidP="007E5AC9">
      <w:pPr>
        <w:pStyle w:val="Default"/>
        <w:rPr>
          <w:sz w:val="22"/>
          <w:szCs w:val="22"/>
        </w:rPr>
      </w:pPr>
    </w:p>
    <w:p w:rsidR="007E5AC9" w:rsidRPr="006B1193" w:rsidRDefault="007E5AC9" w:rsidP="007E5AC9">
      <w:pPr>
        <w:pStyle w:val="Textkrper"/>
        <w:ind w:right="594"/>
        <w:jc w:val="left"/>
        <w:rPr>
          <w:szCs w:val="22"/>
          <w:lang w:val="de-DE"/>
        </w:rPr>
      </w:pPr>
      <w:r w:rsidRPr="006B1193">
        <w:rPr>
          <w:szCs w:val="22"/>
          <w:lang w:val="de-DE"/>
        </w:rPr>
        <w:t xml:space="preserve">Stäubli Robotics ist weltweit führend im Bereich Industrieautomation und bietet intelligente Technologien und technische Dienstleistungen mit bewährter Effizienz und Zuverlässigkeit. Von SCARA- über Sechsachs-Industrieroboterarme bis hin zu kollaborativen Robotern: Die leistungsfähigen, präzisen und anwenderorientierten Lösungen von Stäubli Robotics helfen Kunden in jeder Branche, die Herausforderungen von Industrie 4.0 zu bewältigen. </w:t>
      </w:r>
    </w:p>
    <w:p w:rsidR="007E5AC9" w:rsidRPr="006B1193" w:rsidRDefault="007E5AC9" w:rsidP="007E5AC9">
      <w:pPr>
        <w:pStyle w:val="Textkrper"/>
        <w:ind w:right="594"/>
        <w:jc w:val="left"/>
        <w:rPr>
          <w:szCs w:val="22"/>
          <w:lang w:val="de-DE"/>
        </w:rPr>
      </w:pPr>
    </w:p>
    <w:p w:rsidR="007E5AC9" w:rsidRPr="006B1193" w:rsidRDefault="007E5AC9" w:rsidP="007E5AC9">
      <w:pPr>
        <w:pStyle w:val="Textkrper"/>
        <w:ind w:right="594"/>
        <w:rPr>
          <w:b/>
          <w:lang w:val="de-DE"/>
        </w:rPr>
      </w:pPr>
      <w:r w:rsidRPr="006B1193">
        <w:rPr>
          <w:szCs w:val="22"/>
          <w:lang w:val="de-DE"/>
        </w:rPr>
        <w:t>www.staubli.com/de-de/robotics/</w:t>
      </w:r>
    </w:p>
    <w:p w:rsidR="00075FA3" w:rsidRPr="008D7B4B" w:rsidRDefault="00075FA3" w:rsidP="007E5AC9">
      <w:pPr>
        <w:spacing w:line="360" w:lineRule="auto"/>
        <w:ind w:right="567"/>
        <w:rPr>
          <w:b/>
          <w:lang w:val="de-DE"/>
        </w:rPr>
      </w:pPr>
    </w:p>
    <w:sectPr w:rsidR="00075FA3" w:rsidRPr="008D7B4B" w:rsidSect="007E0D5A">
      <w:headerReference w:type="default" r:id="rId13"/>
      <w:footerReference w:type="default" r:id="rId14"/>
      <w:headerReference w:type="first" r:id="rId15"/>
      <w:footerReference w:type="first" r:id="rId16"/>
      <w:pgSz w:w="11906" w:h="16838" w:code="9"/>
      <w:pgMar w:top="624" w:right="1247" w:bottom="737" w:left="1418" w:header="720"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53A" w:rsidRDefault="0053053A">
      <w:r>
        <w:separator/>
      </w:r>
    </w:p>
  </w:endnote>
  <w:endnote w:type="continuationSeparator" w:id="0">
    <w:p w:rsidR="0053053A" w:rsidRDefault="00530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B40" w:rsidRPr="009E497F" w:rsidRDefault="003F3B40" w:rsidP="007E0D5A">
    <w:pPr>
      <w:pStyle w:val="zPagelayout"/>
      <w:rPr>
        <w:vanish/>
      </w:rPr>
    </w:pPr>
    <w:r w:rsidRPr="009E497F">
      <w:rPr>
        <w:vanish/>
        <w:sz w:val="28"/>
      </w:rPr>
      <w:tab/>
    </w:r>
    <w:r w:rsidRPr="009E497F">
      <w:rPr>
        <w:rStyle w:val="zPagenumberChar"/>
        <w:vanish/>
      </w:rPr>
      <w:fldChar w:fldCharType="begin"/>
    </w:r>
    <w:r w:rsidRPr="009E497F">
      <w:rPr>
        <w:rStyle w:val="zPagenumberChar"/>
        <w:vanish/>
      </w:rPr>
      <w:instrText xml:space="preserve"> PAGE </w:instrText>
    </w:r>
    <w:r w:rsidRPr="009E497F">
      <w:rPr>
        <w:rStyle w:val="zPagenumberChar"/>
        <w:vanish/>
      </w:rPr>
      <w:fldChar w:fldCharType="separate"/>
    </w:r>
    <w:r w:rsidR="00A473CA">
      <w:rPr>
        <w:rStyle w:val="zPagenumberChar"/>
        <w:noProof/>
        <w:vanish/>
      </w:rPr>
      <w:t>5</w:t>
    </w:r>
    <w:r w:rsidRPr="009E497F">
      <w:rPr>
        <w:rStyle w:val="zPagenumberChar"/>
        <w:vanish/>
      </w:rPr>
      <w:fldChar w:fldCharType="end"/>
    </w:r>
    <w:r w:rsidRPr="009E497F">
      <w:rPr>
        <w:vanish/>
      </w:rPr>
      <w:t>/</w:t>
    </w:r>
    <w:r w:rsidRPr="009E497F">
      <w:rPr>
        <w:rStyle w:val="zNumberofpagesChar"/>
        <w:vanish/>
      </w:rPr>
      <w:fldChar w:fldCharType="begin"/>
    </w:r>
    <w:r w:rsidRPr="009E497F">
      <w:rPr>
        <w:rStyle w:val="zNumberofpagesChar"/>
        <w:vanish/>
      </w:rPr>
      <w:instrText xml:space="preserve"> NUMPAGES </w:instrText>
    </w:r>
    <w:r w:rsidRPr="009E497F">
      <w:rPr>
        <w:rStyle w:val="zNumberofpagesChar"/>
        <w:vanish/>
      </w:rPr>
      <w:fldChar w:fldCharType="separate"/>
    </w:r>
    <w:r w:rsidR="00A473CA">
      <w:rPr>
        <w:rStyle w:val="zNumberofpagesChar"/>
        <w:noProof/>
        <w:vanish/>
      </w:rPr>
      <w:t>5</w:t>
    </w:r>
    <w:r w:rsidRPr="009E497F">
      <w:rPr>
        <w:rStyle w:val="zNumberofpagesChar"/>
        <w:vanish/>
      </w:rPr>
      <w:fldChar w:fldCharType="end"/>
    </w:r>
  </w:p>
  <w:tbl>
    <w:tblPr>
      <w:tblW w:w="0" w:type="auto"/>
      <w:jc w:val="center"/>
      <w:tblLayout w:type="fixed"/>
      <w:tblCellMar>
        <w:left w:w="70" w:type="dxa"/>
        <w:right w:w="70" w:type="dxa"/>
      </w:tblCellMar>
      <w:tblLook w:val="0000" w:firstRow="0" w:lastRow="0" w:firstColumn="0" w:lastColumn="0" w:noHBand="0" w:noVBand="0"/>
    </w:tblPr>
    <w:tblGrid>
      <w:gridCol w:w="4678"/>
      <w:gridCol w:w="4678"/>
    </w:tblGrid>
    <w:tr w:rsidR="003F3B40" w:rsidRPr="00E36A3F">
      <w:trPr>
        <w:jc w:val="center"/>
      </w:trPr>
      <w:tc>
        <w:tcPr>
          <w:tcW w:w="4678" w:type="dxa"/>
        </w:tcPr>
        <w:p w:rsidR="003F3B40" w:rsidRPr="00144DFB" w:rsidRDefault="003F3B40" w:rsidP="0010467A">
          <w:pPr>
            <w:pStyle w:val="zSiteaddress"/>
          </w:pPr>
          <w:r w:rsidRPr="00144DFB">
            <w:t>Stäubli Tec-</w:t>
          </w:r>
          <w:r w:rsidR="00A33C1F">
            <w:t>Systems GmbH</w:t>
          </w:r>
        </w:p>
        <w:p w:rsidR="003F3B40" w:rsidRPr="00144DFB" w:rsidRDefault="003F3B40" w:rsidP="0010467A">
          <w:pPr>
            <w:pStyle w:val="zSiteaddress"/>
          </w:pPr>
          <w:r w:rsidRPr="00144DFB">
            <w:t>Theodor-Schmidt-Straße 19</w:t>
          </w:r>
          <w:r w:rsidR="00A33C1F">
            <w:t>/25</w:t>
          </w:r>
        </w:p>
        <w:p w:rsidR="003F3B40" w:rsidRPr="0010467A" w:rsidRDefault="00544410" w:rsidP="0010467A">
          <w:pPr>
            <w:pStyle w:val="zSiteaddress"/>
            <w:rPr>
              <w:lang w:val="de-CH"/>
            </w:rPr>
          </w:pPr>
          <w:r>
            <w:rPr>
              <w:lang w:val="de-CH"/>
            </w:rPr>
            <w:t>DE - 95448</w:t>
          </w:r>
          <w:r w:rsidR="003F3B40" w:rsidRPr="0010467A">
            <w:rPr>
              <w:lang w:val="de-CH"/>
            </w:rPr>
            <w:t xml:space="preserve"> BAYREUTH</w:t>
          </w:r>
        </w:p>
        <w:p w:rsidR="003F3B40" w:rsidRPr="0010467A" w:rsidRDefault="003F3B40" w:rsidP="0010467A">
          <w:pPr>
            <w:pStyle w:val="zSiteaddress"/>
            <w:rPr>
              <w:lang w:val="de-CH"/>
            </w:rPr>
          </w:pPr>
        </w:p>
      </w:tc>
      <w:tc>
        <w:tcPr>
          <w:tcW w:w="4678" w:type="dxa"/>
        </w:tcPr>
        <w:p w:rsidR="003F3B40" w:rsidRPr="00516DF0" w:rsidRDefault="00DA186B" w:rsidP="0010467A">
          <w:pPr>
            <w:pStyle w:val="zLegalmentions"/>
            <w:rPr>
              <w:lang w:val="en-US"/>
            </w:rPr>
          </w:pPr>
          <w:r>
            <w:rPr>
              <w:lang w:val="en-US"/>
            </w:rPr>
            <w:t>Phone: +49 921 883-</w:t>
          </w:r>
          <w:r w:rsidR="003F3B40" w:rsidRPr="00516DF0">
            <w:rPr>
              <w:lang w:val="en-US"/>
            </w:rPr>
            <w:t xml:space="preserve">0                                                         </w:t>
          </w:r>
          <w:r w:rsidR="003F3B40" w:rsidRPr="00D8543C">
            <w:rPr>
              <w:rStyle w:val="Seitenzahl"/>
              <w:rFonts w:cs="Times New Roman"/>
              <w:szCs w:val="16"/>
            </w:rPr>
            <w:fldChar w:fldCharType="begin"/>
          </w:r>
          <w:r w:rsidR="003F3B40" w:rsidRPr="00D8543C">
            <w:rPr>
              <w:rStyle w:val="Seitenzahl"/>
              <w:rFonts w:cs="Times New Roman"/>
              <w:szCs w:val="16"/>
            </w:rPr>
            <w:instrText xml:space="preserve"> PAGE </w:instrText>
          </w:r>
          <w:r w:rsidR="003F3B40" w:rsidRPr="00D8543C">
            <w:rPr>
              <w:rStyle w:val="Seitenzahl"/>
              <w:rFonts w:cs="Times New Roman"/>
              <w:szCs w:val="16"/>
            </w:rPr>
            <w:fldChar w:fldCharType="separate"/>
          </w:r>
          <w:r w:rsidR="00A473CA">
            <w:rPr>
              <w:rStyle w:val="Seitenzahl"/>
              <w:rFonts w:cs="Times New Roman"/>
              <w:noProof/>
              <w:szCs w:val="16"/>
            </w:rPr>
            <w:t>5</w:t>
          </w:r>
          <w:r w:rsidR="003F3B40" w:rsidRPr="00D8543C">
            <w:rPr>
              <w:rStyle w:val="Seitenzahl"/>
              <w:rFonts w:cs="Times New Roman"/>
              <w:szCs w:val="16"/>
            </w:rPr>
            <w:fldChar w:fldCharType="end"/>
          </w:r>
          <w:r w:rsidR="003F3B40" w:rsidRPr="00D8543C">
            <w:rPr>
              <w:rStyle w:val="Seitenzahl"/>
              <w:rFonts w:cs="Times New Roman"/>
              <w:szCs w:val="16"/>
            </w:rPr>
            <w:t>/</w:t>
          </w:r>
          <w:r w:rsidR="003F3B40" w:rsidRPr="00D8543C">
            <w:rPr>
              <w:rStyle w:val="Seitenzahl"/>
              <w:rFonts w:cs="Times New Roman"/>
              <w:szCs w:val="16"/>
            </w:rPr>
            <w:fldChar w:fldCharType="begin"/>
          </w:r>
          <w:r w:rsidR="003F3B40" w:rsidRPr="00D8543C">
            <w:rPr>
              <w:rStyle w:val="Seitenzahl"/>
              <w:rFonts w:cs="Times New Roman"/>
              <w:szCs w:val="16"/>
            </w:rPr>
            <w:instrText xml:space="preserve"> NUMPAGES </w:instrText>
          </w:r>
          <w:r w:rsidR="003F3B40" w:rsidRPr="00D8543C">
            <w:rPr>
              <w:rStyle w:val="Seitenzahl"/>
              <w:rFonts w:cs="Times New Roman"/>
              <w:szCs w:val="16"/>
            </w:rPr>
            <w:fldChar w:fldCharType="separate"/>
          </w:r>
          <w:r w:rsidR="00A473CA">
            <w:rPr>
              <w:rStyle w:val="Seitenzahl"/>
              <w:rFonts w:cs="Times New Roman"/>
              <w:noProof/>
              <w:szCs w:val="16"/>
            </w:rPr>
            <w:t>5</w:t>
          </w:r>
          <w:r w:rsidR="003F3B40" w:rsidRPr="00D8543C">
            <w:rPr>
              <w:rStyle w:val="Seitenzahl"/>
              <w:rFonts w:cs="Times New Roman"/>
              <w:szCs w:val="16"/>
            </w:rPr>
            <w:fldChar w:fldCharType="end"/>
          </w:r>
        </w:p>
        <w:p w:rsidR="003F3B40" w:rsidRPr="00516DF0" w:rsidRDefault="003B1486" w:rsidP="0010467A">
          <w:pPr>
            <w:pStyle w:val="zLegalmentions"/>
            <w:rPr>
              <w:lang w:val="en-US"/>
            </w:rPr>
          </w:pPr>
          <w:r>
            <w:rPr>
              <w:lang w:val="en-US"/>
            </w:rPr>
            <w:t>www.staubli.com</w:t>
          </w:r>
          <w:r w:rsidR="003F3B40" w:rsidRPr="00516DF0">
            <w:rPr>
              <w:lang w:val="en-US"/>
            </w:rPr>
            <w:t xml:space="preserve">             </w:t>
          </w:r>
        </w:p>
        <w:p w:rsidR="003F3B40" w:rsidRPr="00516DF0" w:rsidRDefault="003F3B40" w:rsidP="004E4815">
          <w:pPr>
            <w:pStyle w:val="zLegalmentions"/>
            <w:rPr>
              <w:lang w:val="en-US"/>
            </w:rPr>
          </w:pPr>
        </w:p>
      </w:tc>
    </w:tr>
  </w:tbl>
  <w:p w:rsidR="003F3B40" w:rsidRPr="00516DF0" w:rsidRDefault="003F3B40" w:rsidP="003F4213">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B40" w:rsidRPr="009E497F" w:rsidRDefault="003F3B40" w:rsidP="007E0D5A">
    <w:pPr>
      <w:pStyle w:val="zPagelayout"/>
      <w:rPr>
        <w:vanish/>
      </w:rPr>
    </w:pPr>
    <w:r w:rsidRPr="009E497F">
      <w:rPr>
        <w:vanish/>
        <w:sz w:val="28"/>
      </w:rPr>
      <w:tab/>
    </w:r>
    <w:r w:rsidRPr="009E497F">
      <w:rPr>
        <w:rStyle w:val="zPagenumberChar"/>
        <w:vanish/>
      </w:rPr>
      <w:fldChar w:fldCharType="begin"/>
    </w:r>
    <w:r w:rsidRPr="009E497F">
      <w:rPr>
        <w:rStyle w:val="zPagenumberChar"/>
        <w:vanish/>
      </w:rPr>
      <w:instrText xml:space="preserve"> PAGE </w:instrText>
    </w:r>
    <w:r w:rsidRPr="009E497F">
      <w:rPr>
        <w:rStyle w:val="zPagenumberChar"/>
        <w:vanish/>
      </w:rPr>
      <w:fldChar w:fldCharType="separate"/>
    </w:r>
    <w:r w:rsidR="00FC423A">
      <w:rPr>
        <w:rStyle w:val="zPagenumberChar"/>
        <w:noProof/>
        <w:vanish/>
      </w:rPr>
      <w:t>4</w:t>
    </w:r>
    <w:r w:rsidRPr="009E497F">
      <w:rPr>
        <w:rStyle w:val="zPagenumberChar"/>
        <w:vanish/>
      </w:rPr>
      <w:fldChar w:fldCharType="end"/>
    </w:r>
    <w:r w:rsidRPr="009E497F">
      <w:rPr>
        <w:vanish/>
      </w:rPr>
      <w:t>/</w:t>
    </w:r>
    <w:r w:rsidRPr="009E497F">
      <w:rPr>
        <w:rStyle w:val="zNumberofpagesChar"/>
        <w:vanish/>
      </w:rPr>
      <w:fldChar w:fldCharType="begin"/>
    </w:r>
    <w:r w:rsidRPr="009E497F">
      <w:rPr>
        <w:rStyle w:val="zNumberofpagesChar"/>
        <w:vanish/>
      </w:rPr>
      <w:instrText xml:space="preserve"> NUMPAGES </w:instrText>
    </w:r>
    <w:r w:rsidRPr="009E497F">
      <w:rPr>
        <w:rStyle w:val="zNumberofpagesChar"/>
        <w:vanish/>
      </w:rPr>
      <w:fldChar w:fldCharType="separate"/>
    </w:r>
    <w:r w:rsidR="00A473CA">
      <w:rPr>
        <w:rStyle w:val="zNumberofpagesChar"/>
        <w:noProof/>
        <w:vanish/>
      </w:rPr>
      <w:t>5</w:t>
    </w:r>
    <w:r w:rsidRPr="009E497F">
      <w:rPr>
        <w:rStyle w:val="zNumberofpagesChar"/>
        <w:vanish/>
      </w:rPr>
      <w:fldChar w:fldCharType="end"/>
    </w:r>
  </w:p>
  <w:tbl>
    <w:tblPr>
      <w:tblW w:w="0" w:type="auto"/>
      <w:jc w:val="center"/>
      <w:tblLayout w:type="fixed"/>
      <w:tblCellMar>
        <w:left w:w="70" w:type="dxa"/>
        <w:right w:w="70" w:type="dxa"/>
      </w:tblCellMar>
      <w:tblLook w:val="0000" w:firstRow="0" w:lastRow="0" w:firstColumn="0" w:lastColumn="0" w:noHBand="0" w:noVBand="0"/>
    </w:tblPr>
    <w:tblGrid>
      <w:gridCol w:w="4678"/>
      <w:gridCol w:w="4678"/>
    </w:tblGrid>
    <w:tr w:rsidR="003F3B40" w:rsidRPr="009E497F">
      <w:trPr>
        <w:jc w:val="center"/>
      </w:trPr>
      <w:tc>
        <w:tcPr>
          <w:tcW w:w="4678" w:type="dxa"/>
        </w:tcPr>
        <w:p w:rsidR="00A473CA" w:rsidRDefault="003F3B40" w:rsidP="007E0D5A">
          <w:pPr>
            <w:pStyle w:val="zSiteaddress"/>
            <w:rPr>
              <w:b/>
              <w:bCs/>
              <w:lang w:val="de-CH"/>
            </w:rPr>
          </w:pPr>
          <w:r w:rsidRPr="009E497F">
            <w:rPr>
              <w:b/>
              <w:bCs/>
            </w:rPr>
            <w:fldChar w:fldCharType="begin"/>
          </w:r>
          <w:r w:rsidRPr="009E497F">
            <w:rPr>
              <w:b/>
              <w:bCs/>
              <w:lang w:val="de-CH"/>
            </w:rPr>
            <w:instrText xml:space="preserve"> DOCPROPERTY "AdresseSiteLigne1" \* MERGEFORMAT </w:instrText>
          </w:r>
          <w:r w:rsidRPr="009E497F">
            <w:rPr>
              <w:b/>
              <w:bCs/>
            </w:rPr>
            <w:fldChar w:fldCharType="separate"/>
          </w:r>
          <w:r w:rsidR="00A473CA">
            <w:rPr>
              <w:b/>
              <w:bCs/>
              <w:lang w:val="de-CH"/>
            </w:rPr>
            <w:t>Stäubli GmbH</w:t>
          </w:r>
        </w:p>
        <w:p w:rsidR="00A473CA" w:rsidRDefault="003F3B40" w:rsidP="007E0D5A">
          <w:pPr>
            <w:pStyle w:val="zSiteaddress"/>
            <w:rPr>
              <w:lang w:val="de-CH"/>
            </w:rPr>
          </w:pPr>
          <w:r w:rsidRPr="009E497F">
            <w:rPr>
              <w:b/>
              <w:bCs/>
            </w:rPr>
            <w:fldChar w:fldCharType="end"/>
          </w:r>
          <w:r w:rsidRPr="009E497F">
            <w:fldChar w:fldCharType="begin"/>
          </w:r>
          <w:r w:rsidRPr="009E497F">
            <w:rPr>
              <w:lang w:val="de-CH"/>
            </w:rPr>
            <w:instrText xml:space="preserve"> DOCPROPERTY "AdresseSiteLigne2" \* MERGEFORMAT </w:instrText>
          </w:r>
          <w:r w:rsidRPr="009E497F">
            <w:fldChar w:fldCharType="separate"/>
          </w:r>
          <w:r w:rsidR="00A473CA">
            <w:rPr>
              <w:lang w:val="de-CH"/>
            </w:rPr>
            <w:t>Theodor-Schmidt-Straße 19</w:t>
          </w:r>
        </w:p>
        <w:p w:rsidR="00A473CA" w:rsidRDefault="003F3B40" w:rsidP="007E0D5A">
          <w:pPr>
            <w:pStyle w:val="zSiteaddress"/>
            <w:rPr>
              <w:lang w:val="de-CH"/>
            </w:rPr>
          </w:pPr>
          <w:r w:rsidRPr="009E497F">
            <w:fldChar w:fldCharType="end"/>
          </w:r>
          <w:r w:rsidRPr="009E497F">
            <w:fldChar w:fldCharType="begin"/>
          </w:r>
          <w:r w:rsidRPr="009E497F">
            <w:rPr>
              <w:lang w:val="de-CH"/>
            </w:rPr>
            <w:instrText xml:space="preserve"> DOCPROPERTY "AdresseSiteLigne3" \* MERGEFORMAT </w:instrText>
          </w:r>
          <w:r w:rsidRPr="009E497F">
            <w:fldChar w:fldCharType="separate"/>
          </w:r>
          <w:r w:rsidR="00A473CA">
            <w:rPr>
              <w:lang w:val="de-CH"/>
            </w:rPr>
            <w:t>Postfach 10 11 40</w:t>
          </w:r>
        </w:p>
        <w:p w:rsidR="00A473CA" w:rsidRDefault="003F3B40" w:rsidP="007E0D5A">
          <w:pPr>
            <w:pStyle w:val="zSiteaddress"/>
            <w:rPr>
              <w:lang w:val="de-CH"/>
            </w:rPr>
          </w:pPr>
          <w:r w:rsidRPr="009E497F">
            <w:fldChar w:fldCharType="end"/>
          </w:r>
          <w:r w:rsidRPr="009E497F">
            <w:fldChar w:fldCharType="begin"/>
          </w:r>
          <w:r w:rsidRPr="009E497F">
            <w:rPr>
              <w:lang w:val="de-CH"/>
            </w:rPr>
            <w:instrText xml:space="preserve"> DOCPROPERTY "AdresseSiteLigne4" \* MERGEFORMAT </w:instrText>
          </w:r>
          <w:r w:rsidRPr="009E497F">
            <w:fldChar w:fldCharType="separate"/>
          </w:r>
          <w:r w:rsidR="00A473CA">
            <w:rPr>
              <w:lang w:val="de-CH"/>
            </w:rPr>
            <w:t>DE - 95411 BAYREUTH</w:t>
          </w:r>
        </w:p>
        <w:p w:rsidR="003F3B40" w:rsidRPr="009E497F" w:rsidRDefault="003F3B40" w:rsidP="007E0D5A">
          <w:pPr>
            <w:pStyle w:val="zSiteaddress"/>
            <w:rPr>
              <w:lang w:val="de-CH"/>
            </w:rPr>
          </w:pPr>
          <w:r w:rsidRPr="009E497F">
            <w:fldChar w:fldCharType="end"/>
          </w:r>
          <w:r w:rsidRPr="009E497F">
            <w:fldChar w:fldCharType="begin"/>
          </w:r>
          <w:r w:rsidRPr="009E497F">
            <w:rPr>
              <w:lang w:val="de-CH"/>
            </w:rPr>
            <w:instrText xml:space="preserve"> DOCPROPERTY "AdresseSiteLigne5"  \* MERGEFORMAT </w:instrText>
          </w:r>
          <w:r w:rsidRPr="009E497F">
            <w:fldChar w:fldCharType="separate"/>
          </w:r>
          <w:r w:rsidR="00A473CA">
            <w:rPr>
              <w:lang w:val="de-CH"/>
            </w:rPr>
            <w:t>Telefon +49 921/883-0 - Fax +49 921/210 60</w:t>
          </w:r>
          <w:r w:rsidRPr="009E497F">
            <w:fldChar w:fldCharType="end"/>
          </w:r>
          <w:r w:rsidRPr="009E497F">
            <w:fldChar w:fldCharType="begin"/>
          </w:r>
          <w:r w:rsidRPr="009E497F">
            <w:rPr>
              <w:lang w:val="de-CH"/>
            </w:rPr>
            <w:instrText xml:space="preserve"> DOCPROPERTY "AdresseSiteLigne6"  \* MERGEFORMAT </w:instrText>
          </w:r>
          <w:r w:rsidRPr="009E497F">
            <w:fldChar w:fldCharType="separate"/>
          </w:r>
          <w:r w:rsidR="00A473CA">
            <w:rPr>
              <w:lang w:val="de-CH"/>
            </w:rPr>
            <w:t xml:space="preserve"> </w:t>
          </w:r>
          <w:r w:rsidRPr="009E497F">
            <w:fldChar w:fldCharType="end"/>
          </w:r>
          <w:r w:rsidRPr="009E497F">
            <w:fldChar w:fldCharType="begin"/>
          </w:r>
          <w:r w:rsidRPr="009E497F">
            <w:rPr>
              <w:lang w:val="de-CH"/>
            </w:rPr>
            <w:instrText xml:space="preserve"> DOCPROPERTY "AdresseSiteLigne7"  \* MERGEFORMAT </w:instrText>
          </w:r>
          <w:r w:rsidRPr="009E497F">
            <w:fldChar w:fldCharType="separate"/>
          </w:r>
          <w:r w:rsidR="00A473CA">
            <w:rPr>
              <w:lang w:val="de-CH"/>
            </w:rPr>
            <w:t xml:space="preserve"> </w:t>
          </w:r>
          <w:r w:rsidRPr="009E497F">
            <w:fldChar w:fldCharType="end"/>
          </w:r>
        </w:p>
      </w:tc>
      <w:tc>
        <w:tcPr>
          <w:tcW w:w="4678" w:type="dxa"/>
        </w:tcPr>
        <w:p w:rsidR="00A473CA" w:rsidRDefault="003F3B40" w:rsidP="007E0D5A">
          <w:pPr>
            <w:pStyle w:val="zLegalmentions"/>
            <w:rPr>
              <w:lang w:val="de-CH"/>
            </w:rPr>
          </w:pPr>
          <w:r w:rsidRPr="009E497F">
            <w:fldChar w:fldCharType="begin"/>
          </w:r>
          <w:r w:rsidRPr="009E497F">
            <w:rPr>
              <w:lang w:val="de-CH"/>
            </w:rPr>
            <w:instrText xml:space="preserve"> DOCPROPERTY "MentionsLegalesLigne1" \* MERGEFORMAT </w:instrText>
          </w:r>
          <w:r w:rsidRPr="009E497F">
            <w:fldChar w:fldCharType="separate"/>
          </w:r>
          <w:r w:rsidR="00A473CA">
            <w:rPr>
              <w:lang w:val="de-CH"/>
            </w:rPr>
            <w:t>HRB 175 Amtsgericht Bayreuth</w:t>
          </w:r>
        </w:p>
        <w:p w:rsidR="00A473CA" w:rsidRDefault="003F3B40" w:rsidP="007E0D5A">
          <w:pPr>
            <w:pStyle w:val="zLegalmentions"/>
            <w:rPr>
              <w:lang w:val="de-CH"/>
            </w:rPr>
          </w:pPr>
          <w:r w:rsidRPr="009E497F">
            <w:fldChar w:fldCharType="end"/>
          </w:r>
          <w:r w:rsidRPr="009E497F">
            <w:fldChar w:fldCharType="begin"/>
          </w:r>
          <w:r w:rsidRPr="009E497F">
            <w:rPr>
              <w:lang w:val="de-CH"/>
            </w:rPr>
            <w:instrText xml:space="preserve"> DOCPROPERTY "MentionsLegalesLigne2" \* MERGEFORMAT </w:instrText>
          </w:r>
          <w:r w:rsidRPr="009E497F">
            <w:fldChar w:fldCharType="separate"/>
          </w:r>
          <w:r w:rsidR="00A473CA">
            <w:rPr>
              <w:lang w:val="de-CH"/>
            </w:rPr>
            <w:t>Geschäftsführer: Karl Kirschner</w:t>
          </w:r>
        </w:p>
        <w:p w:rsidR="00A473CA" w:rsidRDefault="003F3B40" w:rsidP="007E0D5A">
          <w:pPr>
            <w:pStyle w:val="zLegalmentions"/>
            <w:rPr>
              <w:lang w:val="de-CH"/>
            </w:rPr>
          </w:pPr>
          <w:r w:rsidRPr="009E497F">
            <w:fldChar w:fldCharType="end"/>
          </w:r>
          <w:r w:rsidRPr="009E497F">
            <w:fldChar w:fldCharType="begin"/>
          </w:r>
          <w:r w:rsidRPr="009E497F">
            <w:rPr>
              <w:lang w:val="de-CH"/>
            </w:rPr>
            <w:instrText xml:space="preserve"> DOCPROPERTY "MentionsLegalesLigne3" \* MERGEFORMAT </w:instrText>
          </w:r>
          <w:r w:rsidRPr="009E497F">
            <w:fldChar w:fldCharType="separate"/>
          </w:r>
          <w:proofErr w:type="spellStart"/>
          <w:r w:rsidR="00A473CA">
            <w:rPr>
              <w:lang w:val="de-CH"/>
            </w:rPr>
            <w:t>USt-Idnr</w:t>
          </w:r>
          <w:proofErr w:type="spellEnd"/>
          <w:r w:rsidR="00A473CA">
            <w:rPr>
              <w:lang w:val="de-CH"/>
            </w:rPr>
            <w:t xml:space="preserve">. DE132363016 -  </w:t>
          </w:r>
          <w:proofErr w:type="spellStart"/>
          <w:r w:rsidR="00A473CA">
            <w:rPr>
              <w:lang w:val="de-CH"/>
            </w:rPr>
            <w:t>Steuernr</w:t>
          </w:r>
          <w:proofErr w:type="spellEnd"/>
          <w:r w:rsidR="00A473CA">
            <w:rPr>
              <w:lang w:val="de-CH"/>
            </w:rPr>
            <w:t>. 208/116/60400</w:t>
          </w:r>
        </w:p>
        <w:p w:rsidR="00A473CA" w:rsidRDefault="003F3B40" w:rsidP="007E0D5A">
          <w:pPr>
            <w:pStyle w:val="zLegalmentions"/>
            <w:rPr>
              <w:lang w:val="de-CH"/>
            </w:rPr>
          </w:pPr>
          <w:r w:rsidRPr="009E497F">
            <w:fldChar w:fldCharType="end"/>
          </w:r>
          <w:r w:rsidRPr="009E497F">
            <w:fldChar w:fldCharType="begin"/>
          </w:r>
          <w:r w:rsidRPr="009E497F">
            <w:rPr>
              <w:lang w:val="de-CH"/>
            </w:rPr>
            <w:instrText xml:space="preserve"> DOCPROPERTY "MentionsLegalesLigne4" \* MERGEFORMAT </w:instrText>
          </w:r>
          <w:r w:rsidRPr="009E497F">
            <w:fldChar w:fldCharType="separate"/>
          </w:r>
          <w:proofErr w:type="spellStart"/>
          <w:r w:rsidR="00A473CA">
            <w:rPr>
              <w:lang w:val="de-CH"/>
            </w:rPr>
            <w:t>E-mail</w:t>
          </w:r>
          <w:proofErr w:type="spellEnd"/>
          <w:r w:rsidR="00A473CA">
            <w:rPr>
              <w:lang w:val="de-CH"/>
            </w:rPr>
            <w:t>: textile.de@staubli.com</w:t>
          </w:r>
        </w:p>
        <w:p w:rsidR="003F3B40" w:rsidRPr="009E497F" w:rsidRDefault="003F3B40" w:rsidP="007E0D5A">
          <w:pPr>
            <w:pStyle w:val="zLegalmentions"/>
          </w:pPr>
          <w:r w:rsidRPr="009E497F">
            <w:fldChar w:fldCharType="end"/>
          </w:r>
          <w:r w:rsidR="00A473CA">
            <w:fldChar w:fldCharType="begin"/>
          </w:r>
          <w:r w:rsidR="00A473CA">
            <w:instrText xml:space="preserve"> DOCPROPERTY "MentionsLegalesLigne5"  \* MERGEFORMAT </w:instrText>
          </w:r>
          <w:r w:rsidR="00A473CA">
            <w:fldChar w:fldCharType="separate"/>
          </w:r>
          <w:r w:rsidR="00A473CA">
            <w:t>www.staubli.com</w:t>
          </w:r>
          <w:r w:rsidR="00A473CA">
            <w:fldChar w:fldCharType="end"/>
          </w:r>
          <w:r w:rsidR="00A473CA">
            <w:fldChar w:fldCharType="begin"/>
          </w:r>
          <w:r w:rsidR="00A473CA">
            <w:instrText xml:space="preserve"> DOCPROPERTY "MentionsLegalesLigne6"  \* MERGEFORMAT </w:instrText>
          </w:r>
          <w:r w:rsidR="00A473CA">
            <w:fldChar w:fldCharType="separate"/>
          </w:r>
          <w:r w:rsidR="00A473CA">
            <w:t xml:space="preserve"> </w:t>
          </w:r>
          <w:r w:rsidR="00A473CA">
            <w:fldChar w:fldCharType="end"/>
          </w:r>
          <w:r w:rsidR="00A473CA">
            <w:fldChar w:fldCharType="begin"/>
          </w:r>
          <w:r w:rsidR="00A473CA">
            <w:instrText xml:space="preserve"> DOCPROPERTY "MentionsLegalesLigne7"  \* MERGEFORMAT </w:instrText>
          </w:r>
          <w:r w:rsidR="00A473CA">
            <w:fldChar w:fldCharType="separate"/>
          </w:r>
          <w:r w:rsidR="00A473CA">
            <w:t xml:space="preserve"> </w:t>
          </w:r>
          <w:r w:rsidR="00A473CA">
            <w:fldChar w:fldCharType="end"/>
          </w:r>
        </w:p>
      </w:tc>
    </w:tr>
  </w:tbl>
  <w:p w:rsidR="003F3B40" w:rsidRPr="007E0D5A" w:rsidRDefault="003F3B40" w:rsidP="007E0D5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53A" w:rsidRDefault="0053053A">
      <w:r>
        <w:separator/>
      </w:r>
    </w:p>
  </w:footnote>
  <w:footnote w:type="continuationSeparator" w:id="0">
    <w:p w:rsidR="0053053A" w:rsidRDefault="00530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8" w:type="dxa"/>
      <w:tblLayout w:type="fixed"/>
      <w:tblCellMar>
        <w:left w:w="70" w:type="dxa"/>
        <w:right w:w="70" w:type="dxa"/>
      </w:tblCellMar>
      <w:tblLook w:val="0000" w:firstRow="0" w:lastRow="0" w:firstColumn="0" w:lastColumn="0" w:noHBand="0" w:noVBand="0"/>
    </w:tblPr>
    <w:tblGrid>
      <w:gridCol w:w="9858"/>
    </w:tblGrid>
    <w:tr w:rsidR="003F3B40" w:rsidTr="00A33C1F">
      <w:trPr>
        <w:trHeight w:hRule="exact" w:val="781"/>
      </w:trPr>
      <w:tc>
        <w:tcPr>
          <w:tcW w:w="9858" w:type="dxa"/>
        </w:tcPr>
        <w:p w:rsidR="003F3B40" w:rsidRDefault="00034A6F" w:rsidP="00034A6F">
          <w:pPr>
            <w:pStyle w:val="zLine1"/>
            <w:tabs>
              <w:tab w:val="left" w:pos="0"/>
            </w:tabs>
            <w:jc w:val="center"/>
          </w:pPr>
          <w:r>
            <w:rPr>
              <w:noProof/>
              <w:lang w:val="de-DE" w:eastAsia="de-DE"/>
            </w:rPr>
            <mc:AlternateContent>
              <mc:Choice Requires="wpg">
                <w:drawing>
                  <wp:anchor distT="0" distB="0" distL="114300" distR="114300" simplePos="0" relativeHeight="251658240" behindDoc="1" locked="0" layoutInCell="1" allowOverlap="1" wp14:anchorId="5B5745C7" wp14:editId="3E1CD795">
                    <wp:simplePos x="0" y="0"/>
                    <wp:positionH relativeFrom="column">
                      <wp:posOffset>-635</wp:posOffset>
                    </wp:positionH>
                    <wp:positionV relativeFrom="paragraph">
                      <wp:posOffset>107315</wp:posOffset>
                    </wp:positionV>
                    <wp:extent cx="5930265" cy="489585"/>
                    <wp:effectExtent l="0" t="0" r="0" b="5715"/>
                    <wp:wrapNone/>
                    <wp:docPr id="7"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489585"/>
                              <a:chOff x="1424" y="567"/>
                              <a:chExt cx="9339" cy="771"/>
                            </a:xfrm>
                          </wpg:grpSpPr>
                          <pic:pic xmlns:pic="http://schemas.openxmlformats.org/drawingml/2006/picture">
                            <pic:nvPicPr>
                              <pic:cNvPr id="8" name="Picture 4" descr="Logo_Staeubl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798" y="567"/>
                                <a:ext cx="2965"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5" descr="N:\LIBRARY\0_Logos\161003_Staubli_claim_squareless-Office\staubli_claim_rgb_squareless_gra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24" y="798"/>
                                <a:ext cx="3000"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96A079" id="Gruppieren 7" o:spid="_x0000_s1026" style="position:absolute;margin-left:-.05pt;margin-top:8.45pt;width:466.95pt;height:38.55pt;z-index:-251658240" coordorigin="1424,567" coordsize="9339,7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MgAAAABSZ2h0&#10;bG9uZwAACGw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dBNEMyNDUyMUE4Q0JDMTQ3&#10;NERDMDcwQUM3QUZFRTgiIGV4aWY6UGl4ZWxYRGltZW5zaW9uPSIyMTU2IiBleGlmOlBpeGVsWURp&#10;bWVuc2lvbj0iNTYyIiBleGlmOkNvbG9yU3BhY2U9Ii0x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k5RkJBRUU3RjIxQzlENTExMjg5&#10;Qzg3RDMxMEJCNDMyIj4gPHhhcE1NOkRlcml2ZWRGcm9tIHN0UmVmOmluc3RhbmNlSUQ9InV1aWQ6&#10;OUIzMDc5N0ZBRDU2MTFEQjhFM0NEQjFEQ0RDRDMxMDEiIHN0UmVmOmRvY3VtZW50SUQ9InV1aWQ6&#10;OUYzMzhENzk4QzJCMTFEQkE0OTg4MUMxMzk2QjJFNzk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QT/kCkR/442JP+OQzX/k0lC/5VR&#10;UP+UWF3/kWBp/4xodPyGcH74f3qG9XuEjfJ2jpLwcpeW726gme5sqJvtabGd7Ge5n+tmw6DrZc2h&#10;6WTZouJm3aLZauCi0m3hotJt4aLSbeGi0m3hotJt4aLSbeGi0m3hotJt4aLSbeGi0m3ho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gZGhscHR4fICEiIyQlJicoKSor&#10;KywtLi8wMTIzNDU2Nzg5Ojs8PT4/QEFCQ0RFRkdISUpLTE1OT1BQUVJTVFVWV1hZWltcXV5fYGFi&#10;Y2RlZmdoaWprbG1ub3BxcnN0dXZ3eHl6e3x9fn+AgYKDhIaHiImKi4yNjo+QkZKTlJWWl5iZmpuc&#10;nZ6foKGio6SlpqeoqaqrrK2ur7CxsrO0tre4ubq7vL2+v8DBwsPExcbHyMnKy8zNzs/Q0dLT1NbX&#10;2Nna29zd3t/g4eLj5OXm5+jp6uvs7e7v8P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_Staeubli" style="position:absolute;left:7798;top:567;width:2965;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">
                      <v:imagedata r:id="rId3" o:title="Logo_Staeubli"/>
                    </v:shape>
                    <v:shape id="Picture 5" o:spid="_x0000_s1028" type="#_x0000_t75" style="position:absolute;left:1424;top:798;width:300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">
                      <v:imagedata r:id="rId4" o:title="staubli_claim_rgb_squareless_gray"/>
                    </v:shape>
                  </v:group>
                </w:pict>
              </mc:Fallback>
            </mc:AlternateContent>
          </w:r>
        </w:p>
      </w:tc>
    </w:tr>
    <w:tr w:rsidR="003F3B40" w:rsidTr="00A33C1F">
      <w:trPr>
        <w:trHeight w:val="396"/>
      </w:trPr>
      <w:tc>
        <w:tcPr>
          <w:tcW w:w="9858" w:type="dxa"/>
        </w:tcPr>
        <w:p w:rsidR="003F3B40" w:rsidRDefault="003F3B40">
          <w:pPr>
            <w:pStyle w:val="zConfidentiel"/>
          </w:pPr>
        </w:p>
      </w:tc>
    </w:tr>
  </w:tbl>
  <w:p w:rsidR="003F3B40" w:rsidRDefault="003F3B4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3" w:type="dxa"/>
      <w:tblLayout w:type="fixed"/>
      <w:tblCellMar>
        <w:left w:w="70" w:type="dxa"/>
        <w:right w:w="70" w:type="dxa"/>
      </w:tblCellMar>
      <w:tblLook w:val="0000" w:firstRow="0" w:lastRow="0" w:firstColumn="0" w:lastColumn="0" w:noHBand="0" w:noVBand="0"/>
    </w:tblPr>
    <w:tblGrid>
      <w:gridCol w:w="9934"/>
      <w:gridCol w:w="59"/>
    </w:tblGrid>
    <w:tr w:rsidR="003F3B40">
      <w:trPr>
        <w:trHeight w:hRule="exact" w:val="700"/>
      </w:trPr>
      <w:tc>
        <w:tcPr>
          <w:tcW w:w="9993" w:type="dxa"/>
          <w:gridSpan w:val="2"/>
        </w:tcPr>
        <w:p w:rsidR="003F3B40" w:rsidRDefault="003B1486">
          <w:pPr>
            <w:pStyle w:val="zLine1"/>
          </w:pPr>
          <w:r>
            <w:rPr>
              <w:noProof/>
              <w:lang w:val="de-DE" w:eastAsia="de-DE"/>
            </w:rPr>
            <w:drawing>
              <wp:inline distT="0" distB="0" distL="0" distR="0" wp14:anchorId="7144A4D0" wp14:editId="7173B02D">
                <wp:extent cx="5943600" cy="466725"/>
                <wp:effectExtent l="0" t="0" r="0" b="9525"/>
                <wp:docPr id="10" name="Grafik 10" descr="Robotics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otics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66725"/>
                        </a:xfrm>
                        <a:prstGeom prst="rect">
                          <a:avLst/>
                        </a:prstGeom>
                        <a:noFill/>
                        <a:ln>
                          <a:noFill/>
                        </a:ln>
                      </pic:spPr>
                    </pic:pic>
                  </a:graphicData>
                </a:graphic>
              </wp:inline>
            </w:drawing>
          </w:r>
        </w:p>
      </w:tc>
    </w:tr>
    <w:tr w:rsidR="003F3B40">
      <w:trPr>
        <w:gridAfter w:val="1"/>
        <w:wAfter w:w="59" w:type="dxa"/>
        <w:trHeight w:hRule="exact" w:val="600"/>
      </w:trPr>
      <w:tc>
        <w:tcPr>
          <w:tcW w:w="9934" w:type="dxa"/>
        </w:tcPr>
        <w:p w:rsidR="003F3B40" w:rsidRDefault="00A473CA">
          <w:pPr>
            <w:pStyle w:val="zConfidentiel"/>
          </w:pPr>
          <w:r>
            <w:fldChar w:fldCharType="begin"/>
          </w:r>
          <w:r>
            <w:instrText xml:space="preserve"> DOCPROPERTY "Confidentiel"  \* MERGEFORMAT </w:instrText>
          </w:r>
          <w:r>
            <w:fldChar w:fldCharType="separate"/>
          </w:r>
          <w:r>
            <w:t xml:space="preserve"> </w:t>
          </w:r>
          <w:r>
            <w:fldChar w:fldCharType="end"/>
          </w:r>
        </w:p>
      </w:tc>
    </w:tr>
  </w:tbl>
  <w:p w:rsidR="003F3B40" w:rsidRDefault="003F3B4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A92500C"/>
    <w:lvl w:ilvl="0">
      <w:start w:val="1"/>
      <w:numFmt w:val="bullet"/>
      <w:pStyle w:val="Aufzhlungszeichen2"/>
      <w:lvlText w:val=""/>
      <w:lvlJc w:val="left"/>
      <w:pPr>
        <w:tabs>
          <w:tab w:val="num" w:pos="643"/>
        </w:tabs>
        <w:ind w:left="643" w:hanging="360"/>
      </w:pPr>
      <w:rPr>
        <w:rFonts w:ascii="Wingdings" w:hAnsi="Wingdings" w:hint="default"/>
        <w:spacing w:val="0"/>
        <w:position w:val="-6"/>
        <w:sz w:val="44"/>
      </w:rPr>
    </w:lvl>
  </w:abstractNum>
  <w:abstractNum w:abstractNumId="1" w15:restartNumberingAfterBreak="0">
    <w:nsid w:val="2C184495"/>
    <w:multiLevelType w:val="singleLevel"/>
    <w:tmpl w:val="084A3D34"/>
    <w:lvl w:ilvl="0">
      <w:start w:val="1"/>
      <w:numFmt w:val="bullet"/>
      <w:pStyle w:val="Aufzhlungszeichen"/>
      <w:lvlText w:val=""/>
      <w:lvlJc w:val="left"/>
      <w:pPr>
        <w:tabs>
          <w:tab w:val="num" w:pos="360"/>
        </w:tabs>
        <w:ind w:left="340" w:hanging="340"/>
      </w:pPr>
      <w:rPr>
        <w:rFonts w:ascii="Wingdings" w:hAnsi="Wingdings" w:hint="default"/>
        <w:spacing w:val="0"/>
        <w:position w:val="-6"/>
        <w:sz w:val="44"/>
      </w:rPr>
    </w:lvl>
  </w:abstractNum>
  <w:abstractNum w:abstractNumId="2" w15:restartNumberingAfterBreak="0">
    <w:nsid w:val="71464C2B"/>
    <w:multiLevelType w:val="multilevel"/>
    <w:tmpl w:val="48706D5C"/>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77984835"/>
    <w:multiLevelType w:val="hybridMultilevel"/>
    <w:tmpl w:val="D1EA9BF4"/>
    <w:lvl w:ilvl="0" w:tplc="08070001">
      <w:start w:val="1"/>
      <w:numFmt w:val="bullet"/>
      <w:lvlText w:val=""/>
      <w:lvlJc w:val="left"/>
      <w:pPr>
        <w:ind w:left="780" w:hanging="360"/>
      </w:pPr>
      <w:rPr>
        <w:rFonts w:ascii="Symbol" w:hAnsi="Symbol" w:hint="default"/>
      </w:rPr>
    </w:lvl>
    <w:lvl w:ilvl="1" w:tplc="08070003" w:tentative="1">
      <w:start w:val="1"/>
      <w:numFmt w:val="bullet"/>
      <w:lvlText w:val="o"/>
      <w:lvlJc w:val="left"/>
      <w:pPr>
        <w:ind w:left="1500" w:hanging="360"/>
      </w:pPr>
      <w:rPr>
        <w:rFonts w:ascii="Courier New" w:hAnsi="Courier New" w:cs="Courier New" w:hint="default"/>
      </w:rPr>
    </w:lvl>
    <w:lvl w:ilvl="2" w:tplc="08070005" w:tentative="1">
      <w:start w:val="1"/>
      <w:numFmt w:val="bullet"/>
      <w:lvlText w:val=""/>
      <w:lvlJc w:val="left"/>
      <w:pPr>
        <w:ind w:left="2220" w:hanging="360"/>
      </w:pPr>
      <w:rPr>
        <w:rFonts w:ascii="Wingdings" w:hAnsi="Wingdings" w:hint="default"/>
      </w:rPr>
    </w:lvl>
    <w:lvl w:ilvl="3" w:tplc="08070001" w:tentative="1">
      <w:start w:val="1"/>
      <w:numFmt w:val="bullet"/>
      <w:lvlText w:val=""/>
      <w:lvlJc w:val="left"/>
      <w:pPr>
        <w:ind w:left="2940" w:hanging="360"/>
      </w:pPr>
      <w:rPr>
        <w:rFonts w:ascii="Symbol" w:hAnsi="Symbol" w:hint="default"/>
      </w:rPr>
    </w:lvl>
    <w:lvl w:ilvl="4" w:tplc="08070003" w:tentative="1">
      <w:start w:val="1"/>
      <w:numFmt w:val="bullet"/>
      <w:lvlText w:val="o"/>
      <w:lvlJc w:val="left"/>
      <w:pPr>
        <w:ind w:left="3660" w:hanging="360"/>
      </w:pPr>
      <w:rPr>
        <w:rFonts w:ascii="Courier New" w:hAnsi="Courier New" w:cs="Courier New" w:hint="default"/>
      </w:rPr>
    </w:lvl>
    <w:lvl w:ilvl="5" w:tplc="08070005" w:tentative="1">
      <w:start w:val="1"/>
      <w:numFmt w:val="bullet"/>
      <w:lvlText w:val=""/>
      <w:lvlJc w:val="left"/>
      <w:pPr>
        <w:ind w:left="4380" w:hanging="360"/>
      </w:pPr>
      <w:rPr>
        <w:rFonts w:ascii="Wingdings" w:hAnsi="Wingdings" w:hint="default"/>
      </w:rPr>
    </w:lvl>
    <w:lvl w:ilvl="6" w:tplc="08070001" w:tentative="1">
      <w:start w:val="1"/>
      <w:numFmt w:val="bullet"/>
      <w:lvlText w:val=""/>
      <w:lvlJc w:val="left"/>
      <w:pPr>
        <w:ind w:left="5100" w:hanging="360"/>
      </w:pPr>
      <w:rPr>
        <w:rFonts w:ascii="Symbol" w:hAnsi="Symbol" w:hint="default"/>
      </w:rPr>
    </w:lvl>
    <w:lvl w:ilvl="7" w:tplc="08070003" w:tentative="1">
      <w:start w:val="1"/>
      <w:numFmt w:val="bullet"/>
      <w:lvlText w:val="o"/>
      <w:lvlJc w:val="left"/>
      <w:pPr>
        <w:ind w:left="5820" w:hanging="360"/>
      </w:pPr>
      <w:rPr>
        <w:rFonts w:ascii="Courier New" w:hAnsi="Courier New" w:cs="Courier New" w:hint="default"/>
      </w:rPr>
    </w:lvl>
    <w:lvl w:ilvl="8" w:tplc="08070005" w:tentative="1">
      <w:start w:val="1"/>
      <w:numFmt w:val="bullet"/>
      <w:lvlText w:val=""/>
      <w:lvlJc w:val="left"/>
      <w:pPr>
        <w:ind w:left="6540" w:hanging="360"/>
      </w:pPr>
      <w:rPr>
        <w:rFonts w:ascii="Wingdings" w:hAnsi="Wingdings" w:hint="default"/>
      </w:rPr>
    </w:lvl>
  </w:abstractNum>
  <w:num w:numId="1">
    <w:abstractNumId w:val="2"/>
  </w:num>
  <w:num w:numId="2">
    <w:abstractNumId w:val="1"/>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resseDestinataire_Lettre" w:val=" "/>
    <w:docVar w:name="AdresseSite" w:val="Stäubli GmbH|Theodor-Schmidt-Straße 19|Postfach 10 11 40|DE - 95411 BAYREUTH|Telefon +49 921/883-0 - Fax +49 921/210 60"/>
    <w:docVar w:name="MentionsLegales" w:val="HRB 175 Amtsgericht Bayreuth|Geschäftsführer: Karl Kirschner|USt-Idnr. DE132363016 -  Steuernr. 208/116/60400|E-mail: textile.de@staubli.com|www.staubli.com"/>
    <w:docVar w:name="RefDestinataire_Lettre" w:val=" "/>
    <w:docVar w:name="RefStaubli_Lettre" w:val=" "/>
  </w:docVars>
  <w:rsids>
    <w:rsidRoot w:val="007E0D5A"/>
    <w:rsid w:val="00002201"/>
    <w:rsid w:val="00007E62"/>
    <w:rsid w:val="00034A6F"/>
    <w:rsid w:val="00054FE2"/>
    <w:rsid w:val="00057F8B"/>
    <w:rsid w:val="00062C31"/>
    <w:rsid w:val="000677F6"/>
    <w:rsid w:val="00075FA3"/>
    <w:rsid w:val="000C2B22"/>
    <w:rsid w:val="000C3CD2"/>
    <w:rsid w:val="0010467A"/>
    <w:rsid w:val="00125907"/>
    <w:rsid w:val="00143019"/>
    <w:rsid w:val="00144DFB"/>
    <w:rsid w:val="00163DA0"/>
    <w:rsid w:val="0017423E"/>
    <w:rsid w:val="0019077F"/>
    <w:rsid w:val="001913C9"/>
    <w:rsid w:val="001B44E5"/>
    <w:rsid w:val="001D2A34"/>
    <w:rsid w:val="001D4D94"/>
    <w:rsid w:val="001F3AE0"/>
    <w:rsid w:val="00215660"/>
    <w:rsid w:val="00235F95"/>
    <w:rsid w:val="00251257"/>
    <w:rsid w:val="00283285"/>
    <w:rsid w:val="002A0730"/>
    <w:rsid w:val="002C1603"/>
    <w:rsid w:val="002D04DA"/>
    <w:rsid w:val="002E37B6"/>
    <w:rsid w:val="002F3FD5"/>
    <w:rsid w:val="0030147A"/>
    <w:rsid w:val="0031413F"/>
    <w:rsid w:val="00314314"/>
    <w:rsid w:val="003436C9"/>
    <w:rsid w:val="0038177C"/>
    <w:rsid w:val="003852D0"/>
    <w:rsid w:val="00385C24"/>
    <w:rsid w:val="0039034C"/>
    <w:rsid w:val="0039052B"/>
    <w:rsid w:val="0039466D"/>
    <w:rsid w:val="003A3E0E"/>
    <w:rsid w:val="003B1486"/>
    <w:rsid w:val="003B7AA7"/>
    <w:rsid w:val="003C04FB"/>
    <w:rsid w:val="003E034F"/>
    <w:rsid w:val="003F3B40"/>
    <w:rsid w:val="003F4213"/>
    <w:rsid w:val="00401C21"/>
    <w:rsid w:val="00431A16"/>
    <w:rsid w:val="004404B2"/>
    <w:rsid w:val="00461E31"/>
    <w:rsid w:val="00465DF8"/>
    <w:rsid w:val="00467900"/>
    <w:rsid w:val="004814A8"/>
    <w:rsid w:val="00485F63"/>
    <w:rsid w:val="004E4815"/>
    <w:rsid w:val="004E7308"/>
    <w:rsid w:val="004F6917"/>
    <w:rsid w:val="005015CA"/>
    <w:rsid w:val="0050463B"/>
    <w:rsid w:val="005066AB"/>
    <w:rsid w:val="00510EC6"/>
    <w:rsid w:val="0051612D"/>
    <w:rsid w:val="00516DF0"/>
    <w:rsid w:val="0053053A"/>
    <w:rsid w:val="00544410"/>
    <w:rsid w:val="0055123B"/>
    <w:rsid w:val="00564470"/>
    <w:rsid w:val="0056768A"/>
    <w:rsid w:val="00581BFD"/>
    <w:rsid w:val="005A0C13"/>
    <w:rsid w:val="005B1DDE"/>
    <w:rsid w:val="005B3C56"/>
    <w:rsid w:val="00607B27"/>
    <w:rsid w:val="00607FB0"/>
    <w:rsid w:val="0065701A"/>
    <w:rsid w:val="006619A6"/>
    <w:rsid w:val="0068418E"/>
    <w:rsid w:val="0069058C"/>
    <w:rsid w:val="006B49B9"/>
    <w:rsid w:val="006C4B39"/>
    <w:rsid w:val="006D160C"/>
    <w:rsid w:val="006E6AF3"/>
    <w:rsid w:val="006F0333"/>
    <w:rsid w:val="006F7F47"/>
    <w:rsid w:val="00704801"/>
    <w:rsid w:val="007204F5"/>
    <w:rsid w:val="00721FA0"/>
    <w:rsid w:val="007279C4"/>
    <w:rsid w:val="00744506"/>
    <w:rsid w:val="00760C4C"/>
    <w:rsid w:val="00764D4F"/>
    <w:rsid w:val="00781779"/>
    <w:rsid w:val="007910AC"/>
    <w:rsid w:val="007C06B4"/>
    <w:rsid w:val="007D30BF"/>
    <w:rsid w:val="007D7B77"/>
    <w:rsid w:val="007E0D5A"/>
    <w:rsid w:val="007E5940"/>
    <w:rsid w:val="007E5AC9"/>
    <w:rsid w:val="00843E6B"/>
    <w:rsid w:val="00847EEB"/>
    <w:rsid w:val="008671B9"/>
    <w:rsid w:val="00894A6E"/>
    <w:rsid w:val="008C4CBF"/>
    <w:rsid w:val="008D5862"/>
    <w:rsid w:val="008D7B4B"/>
    <w:rsid w:val="0092799D"/>
    <w:rsid w:val="009338FE"/>
    <w:rsid w:val="00987842"/>
    <w:rsid w:val="00987A0D"/>
    <w:rsid w:val="00991DCC"/>
    <w:rsid w:val="009967EA"/>
    <w:rsid w:val="00996E42"/>
    <w:rsid w:val="009A259A"/>
    <w:rsid w:val="009B3506"/>
    <w:rsid w:val="009C474D"/>
    <w:rsid w:val="009C7B00"/>
    <w:rsid w:val="009D1554"/>
    <w:rsid w:val="009E497F"/>
    <w:rsid w:val="00A03D4D"/>
    <w:rsid w:val="00A13E06"/>
    <w:rsid w:val="00A22353"/>
    <w:rsid w:val="00A2507F"/>
    <w:rsid w:val="00A33C1F"/>
    <w:rsid w:val="00A473CA"/>
    <w:rsid w:val="00A81CE3"/>
    <w:rsid w:val="00AA0406"/>
    <w:rsid w:val="00AB3201"/>
    <w:rsid w:val="00AD0D4D"/>
    <w:rsid w:val="00B00C53"/>
    <w:rsid w:val="00B32F07"/>
    <w:rsid w:val="00B3687D"/>
    <w:rsid w:val="00B54CAC"/>
    <w:rsid w:val="00B71136"/>
    <w:rsid w:val="00B81235"/>
    <w:rsid w:val="00B92571"/>
    <w:rsid w:val="00C273C3"/>
    <w:rsid w:val="00C437EF"/>
    <w:rsid w:val="00C50ACE"/>
    <w:rsid w:val="00C514F5"/>
    <w:rsid w:val="00C6617A"/>
    <w:rsid w:val="00C92F34"/>
    <w:rsid w:val="00CB1702"/>
    <w:rsid w:val="00CB7EDC"/>
    <w:rsid w:val="00CF1F72"/>
    <w:rsid w:val="00CF5356"/>
    <w:rsid w:val="00CF68B3"/>
    <w:rsid w:val="00D02260"/>
    <w:rsid w:val="00D0588D"/>
    <w:rsid w:val="00D078B9"/>
    <w:rsid w:val="00D21356"/>
    <w:rsid w:val="00D243F7"/>
    <w:rsid w:val="00D64BD1"/>
    <w:rsid w:val="00D8543C"/>
    <w:rsid w:val="00D92C36"/>
    <w:rsid w:val="00D941D7"/>
    <w:rsid w:val="00DA186B"/>
    <w:rsid w:val="00DB392C"/>
    <w:rsid w:val="00E07BF2"/>
    <w:rsid w:val="00E220F2"/>
    <w:rsid w:val="00E344B4"/>
    <w:rsid w:val="00E36A3F"/>
    <w:rsid w:val="00E4484D"/>
    <w:rsid w:val="00E603AE"/>
    <w:rsid w:val="00EB3E3C"/>
    <w:rsid w:val="00ED7C73"/>
    <w:rsid w:val="00EE2FA0"/>
    <w:rsid w:val="00F11710"/>
    <w:rsid w:val="00F15EC2"/>
    <w:rsid w:val="00F325AD"/>
    <w:rsid w:val="00F35EDD"/>
    <w:rsid w:val="00F42C50"/>
    <w:rsid w:val="00F47294"/>
    <w:rsid w:val="00F60E9B"/>
    <w:rsid w:val="00F83E1A"/>
    <w:rsid w:val="00F90F86"/>
    <w:rsid w:val="00FA33FB"/>
    <w:rsid w:val="00FB3A87"/>
    <w:rsid w:val="00FC423A"/>
    <w:rsid w:val="00FC7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6A01AFF4"/>
  <w15:docId w15:val="{F2D71179-3371-4F6E-837F-1565D436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E497F"/>
    <w:rPr>
      <w:rFonts w:ascii="Arial" w:eastAsia="SimSun" w:hAnsi="Arial"/>
      <w:sz w:val="22"/>
      <w:szCs w:val="24"/>
      <w:lang w:val="fr-FR" w:eastAsia="zh-CN"/>
    </w:rPr>
  </w:style>
  <w:style w:type="paragraph" w:styleId="berschrift1">
    <w:name w:val="heading 1"/>
    <w:basedOn w:val="Standard"/>
    <w:next w:val="Textkrper"/>
    <w:qFormat/>
    <w:rsid w:val="00F90F86"/>
    <w:pPr>
      <w:keepNext/>
      <w:numPr>
        <w:numId w:val="1"/>
      </w:numPr>
      <w:tabs>
        <w:tab w:val="clear" w:pos="432"/>
        <w:tab w:val="num" w:pos="360"/>
      </w:tabs>
      <w:spacing w:before="57" w:after="120"/>
      <w:ind w:left="0" w:right="567" w:firstLine="0"/>
      <w:outlineLvl w:val="0"/>
    </w:pPr>
    <w:rPr>
      <w:b/>
      <w:bCs/>
      <w:caps/>
    </w:rPr>
  </w:style>
  <w:style w:type="paragraph" w:styleId="berschrift2">
    <w:name w:val="heading 2"/>
    <w:basedOn w:val="berschrift1"/>
    <w:next w:val="Textkrper"/>
    <w:qFormat/>
    <w:rsid w:val="00F90F86"/>
    <w:pPr>
      <w:numPr>
        <w:ilvl w:val="1"/>
      </w:numPr>
      <w:tabs>
        <w:tab w:val="clear" w:pos="576"/>
        <w:tab w:val="num" w:pos="360"/>
      </w:tabs>
      <w:ind w:left="0" w:firstLine="0"/>
      <w:outlineLvl w:val="1"/>
    </w:pPr>
    <w:rPr>
      <w:caps w:val="0"/>
    </w:rPr>
  </w:style>
  <w:style w:type="paragraph" w:styleId="berschrift3">
    <w:name w:val="heading 3"/>
    <w:basedOn w:val="berschrift2"/>
    <w:next w:val="Textkrper"/>
    <w:qFormat/>
    <w:rsid w:val="00F90F86"/>
    <w:pPr>
      <w:numPr>
        <w:ilvl w:val="2"/>
      </w:numPr>
      <w:tabs>
        <w:tab w:val="clear" w:pos="720"/>
        <w:tab w:val="num" w:pos="360"/>
        <w:tab w:val="left" w:pos="2160"/>
      </w:tabs>
      <w:ind w:left="0" w:firstLine="0"/>
      <w:outlineLvl w:val="2"/>
    </w:pPr>
  </w:style>
  <w:style w:type="paragraph" w:styleId="berschrift4">
    <w:name w:val="heading 4"/>
    <w:basedOn w:val="Standard"/>
    <w:next w:val="Textkrper"/>
    <w:qFormat/>
    <w:rsid w:val="00F90F86"/>
    <w:pPr>
      <w:keepNext/>
      <w:spacing w:before="240" w:after="60"/>
      <w:ind w:right="567"/>
      <w:outlineLvl w:val="3"/>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nex">
    <w:name w:val="Annex"/>
    <w:basedOn w:val="Standard"/>
    <w:rsid w:val="00F90F86"/>
    <w:rPr>
      <w:sz w:val="16"/>
      <w:szCs w:val="20"/>
    </w:rPr>
  </w:style>
  <w:style w:type="character" w:customStyle="1" w:styleId="Annex-detailChar">
    <w:name w:val="Annex - detail (Char)"/>
    <w:rsid w:val="00F90F86"/>
    <w:rPr>
      <w:rFonts w:ascii="Arial" w:hAnsi="Arial"/>
      <w:noProof w:val="0"/>
      <w:sz w:val="16"/>
      <w:szCs w:val="20"/>
      <w:lang w:val="fr-FR" w:eastAsia="fr-FR" w:bidi="ar-SA"/>
    </w:rPr>
  </w:style>
  <w:style w:type="character" w:customStyle="1" w:styleId="Annex-titleChar">
    <w:name w:val="Annex - title (Char)"/>
    <w:rsid w:val="00F90F86"/>
    <w:rPr>
      <w:rFonts w:ascii="Arial" w:hAnsi="Arial"/>
      <w:noProof w:val="0"/>
      <w:sz w:val="16"/>
      <w:szCs w:val="20"/>
      <w:lang w:val="fr-FR" w:eastAsia="fr-FR" w:bidi="ar-SA"/>
    </w:rPr>
  </w:style>
  <w:style w:type="paragraph" w:customStyle="1" w:styleId="zFirstpageheader">
    <w:name w:val="zFirst page header"/>
    <w:basedOn w:val="Standard"/>
    <w:rsid w:val="00F90F86"/>
    <w:pPr>
      <w:spacing w:before="120" w:after="120"/>
    </w:pPr>
  </w:style>
  <w:style w:type="paragraph" w:customStyle="1" w:styleId="zCCnames">
    <w:name w:val="zCC names"/>
    <w:basedOn w:val="zFirstpageheader"/>
    <w:rsid w:val="00F90F86"/>
    <w:pPr>
      <w:tabs>
        <w:tab w:val="left" w:pos="2410"/>
        <w:tab w:val="left" w:pos="4820"/>
      </w:tabs>
      <w:spacing w:before="0"/>
    </w:pPr>
  </w:style>
  <w:style w:type="paragraph" w:styleId="Textkrper">
    <w:name w:val="Body Text"/>
    <w:basedOn w:val="Standard"/>
    <w:link w:val="TextkrperZchn"/>
    <w:rsid w:val="00F90F86"/>
    <w:pPr>
      <w:spacing w:after="60"/>
      <w:jc w:val="both"/>
    </w:pPr>
  </w:style>
  <w:style w:type="paragraph" w:styleId="Kopfzeile">
    <w:name w:val="header"/>
    <w:basedOn w:val="Standard"/>
    <w:rsid w:val="00F90F86"/>
    <w:pPr>
      <w:tabs>
        <w:tab w:val="center" w:pos="4536"/>
        <w:tab w:val="right" w:pos="9072"/>
      </w:tabs>
    </w:pPr>
  </w:style>
  <w:style w:type="paragraph" w:customStyle="1" w:styleId="zFax-CC">
    <w:name w:val="zFax - CC"/>
    <w:basedOn w:val="Standard"/>
    <w:rsid w:val="00F90F86"/>
    <w:pPr>
      <w:spacing w:before="120" w:after="60"/>
    </w:pPr>
    <w:rPr>
      <w:b/>
      <w:bCs/>
      <w:i/>
      <w:iCs/>
    </w:rPr>
  </w:style>
  <w:style w:type="character" w:customStyle="1" w:styleId="zFax-LbComptransl">
    <w:name w:val="zFax - Lb Comp (transl)"/>
    <w:rsid w:val="00F90F86"/>
    <w:rPr>
      <w:i/>
      <w:iCs/>
      <w:sz w:val="22"/>
      <w:szCs w:val="20"/>
    </w:rPr>
  </w:style>
  <w:style w:type="paragraph" w:customStyle="1" w:styleId="zFax-LbCompany">
    <w:name w:val="zFax - Lb Company"/>
    <w:basedOn w:val="zFirstpageheader"/>
    <w:rsid w:val="00F90F86"/>
    <w:pPr>
      <w:spacing w:after="0"/>
    </w:pPr>
  </w:style>
  <w:style w:type="paragraph" w:customStyle="1" w:styleId="zFax-LbEmail">
    <w:name w:val="zFax - Lb Email"/>
    <w:basedOn w:val="zFirstpageheader"/>
    <w:rsid w:val="00F90F86"/>
    <w:pPr>
      <w:spacing w:after="0"/>
    </w:pPr>
  </w:style>
  <w:style w:type="paragraph" w:customStyle="1" w:styleId="zFax-LbRecipient">
    <w:name w:val="zFax - Lb Recipient"/>
    <w:basedOn w:val="zFirstpageheader"/>
    <w:rsid w:val="00F90F86"/>
    <w:pPr>
      <w:spacing w:before="60" w:after="0"/>
    </w:pPr>
  </w:style>
  <w:style w:type="paragraph" w:customStyle="1" w:styleId="zFax-LbRecipientsfax">
    <w:name w:val="zFax - Lb Recipient's fax"/>
    <w:basedOn w:val="zFirstpageheader"/>
    <w:rsid w:val="00F90F86"/>
    <w:pPr>
      <w:spacing w:before="0" w:after="0"/>
    </w:pPr>
  </w:style>
  <w:style w:type="paragraph" w:customStyle="1" w:styleId="zFax-LbRecipientstel">
    <w:name w:val="zFax - Lb Recipient's tel."/>
    <w:basedOn w:val="zFirstpageheader"/>
    <w:rsid w:val="00F90F86"/>
    <w:pPr>
      <w:spacing w:before="60" w:after="0"/>
    </w:pPr>
  </w:style>
  <w:style w:type="character" w:customStyle="1" w:styleId="zFax-LbRecpttransl">
    <w:name w:val="zFax - Lb Recpt (transl)"/>
    <w:rsid w:val="00F90F86"/>
    <w:rPr>
      <w:i/>
      <w:iCs/>
      <w:sz w:val="22"/>
      <w:szCs w:val="20"/>
    </w:rPr>
  </w:style>
  <w:style w:type="paragraph" w:customStyle="1" w:styleId="zFax-LbSender">
    <w:name w:val="zFax - Lb Sender"/>
    <w:basedOn w:val="zFirstpageheader"/>
    <w:rsid w:val="00F90F86"/>
    <w:pPr>
      <w:spacing w:before="60" w:after="0"/>
    </w:pPr>
  </w:style>
  <w:style w:type="paragraph" w:customStyle="1" w:styleId="zFax-LbSendersfax">
    <w:name w:val="zFax - Lb Sender's fax"/>
    <w:basedOn w:val="zFirstpageheader"/>
    <w:rsid w:val="00F90F86"/>
    <w:pPr>
      <w:spacing w:before="0" w:after="0"/>
    </w:pPr>
  </w:style>
  <w:style w:type="paragraph" w:customStyle="1" w:styleId="zFax-LbSenderstel">
    <w:name w:val="zFax - Lb Sender's tel."/>
    <w:basedOn w:val="zFirstpageheader"/>
    <w:rsid w:val="00F90F86"/>
    <w:pPr>
      <w:spacing w:before="60" w:after="0"/>
    </w:pPr>
  </w:style>
  <w:style w:type="character" w:customStyle="1" w:styleId="zFax-LbSndrtransl">
    <w:name w:val="zFax - Lb Sndr (transl)"/>
    <w:rsid w:val="00F90F86"/>
    <w:rPr>
      <w:i/>
      <w:iCs/>
      <w:sz w:val="20"/>
      <w:szCs w:val="20"/>
    </w:rPr>
  </w:style>
  <w:style w:type="paragraph" w:customStyle="1" w:styleId="zFax-Recipientscompany">
    <w:name w:val="zFax - Recipient's company"/>
    <w:basedOn w:val="zFirstpageheader"/>
    <w:rsid w:val="00F90F86"/>
    <w:pPr>
      <w:spacing w:after="0"/>
    </w:pPr>
    <w:rPr>
      <w:b/>
      <w:bCs/>
    </w:rPr>
  </w:style>
  <w:style w:type="paragraph" w:customStyle="1" w:styleId="zFax-Recipientsfax">
    <w:name w:val="zFax - Recipient's fax"/>
    <w:basedOn w:val="zFirstpageheader"/>
    <w:rsid w:val="00F90F86"/>
    <w:pPr>
      <w:spacing w:before="0" w:after="0"/>
    </w:pPr>
  </w:style>
  <w:style w:type="paragraph" w:customStyle="1" w:styleId="zFax-Recipientsname">
    <w:name w:val="zFax - Recipient's name"/>
    <w:basedOn w:val="zFirstpageheader"/>
    <w:rsid w:val="00F90F86"/>
    <w:pPr>
      <w:spacing w:before="60" w:after="0"/>
    </w:pPr>
    <w:rPr>
      <w:b/>
      <w:bCs/>
    </w:rPr>
  </w:style>
  <w:style w:type="paragraph" w:customStyle="1" w:styleId="zFax-Recipientstel">
    <w:name w:val="zFax - Recipient's tel."/>
    <w:basedOn w:val="zFirstpageheader"/>
    <w:rsid w:val="00F90F86"/>
    <w:pPr>
      <w:spacing w:before="60" w:after="0"/>
    </w:pPr>
  </w:style>
  <w:style w:type="paragraph" w:customStyle="1" w:styleId="zFax-Senderemail">
    <w:name w:val="zFax - Sender email"/>
    <w:basedOn w:val="zFirstpageheader"/>
    <w:rsid w:val="00F90F86"/>
    <w:pPr>
      <w:spacing w:after="0"/>
    </w:pPr>
  </w:style>
  <w:style w:type="paragraph" w:customStyle="1" w:styleId="zFax-Sendersfax">
    <w:name w:val="zFax - Sender's fax"/>
    <w:basedOn w:val="zFirstpageheader"/>
    <w:rsid w:val="00F90F86"/>
    <w:pPr>
      <w:spacing w:before="0" w:after="0"/>
    </w:pPr>
  </w:style>
  <w:style w:type="paragraph" w:customStyle="1" w:styleId="zFax-Sendersname">
    <w:name w:val="zFax - Sender's name"/>
    <w:basedOn w:val="zFirstpageheader"/>
    <w:rsid w:val="00F90F86"/>
    <w:pPr>
      <w:spacing w:before="60" w:after="0"/>
    </w:pPr>
  </w:style>
  <w:style w:type="paragraph" w:customStyle="1" w:styleId="zFax-Senderstel">
    <w:name w:val="zFax - Sender's tel."/>
    <w:basedOn w:val="zFirstpageheader"/>
    <w:rsid w:val="00F90F86"/>
    <w:pPr>
      <w:spacing w:before="60" w:after="0"/>
    </w:pPr>
  </w:style>
  <w:style w:type="paragraph" w:customStyle="1" w:styleId="zLbCC">
    <w:name w:val="zLb CC"/>
    <w:basedOn w:val="zFirstpageheader"/>
    <w:rsid w:val="00F90F86"/>
    <w:pPr>
      <w:spacing w:before="0"/>
    </w:pPr>
  </w:style>
  <w:style w:type="paragraph" w:customStyle="1" w:styleId="zLbRecipients">
    <w:name w:val="zLb Recipients"/>
    <w:basedOn w:val="zFirstpageheader"/>
    <w:rsid w:val="00F90F86"/>
    <w:pPr>
      <w:spacing w:after="0"/>
    </w:pPr>
  </w:style>
  <w:style w:type="paragraph" w:customStyle="1" w:styleId="zLegalmentions">
    <w:name w:val="zLegal mentions"/>
    <w:basedOn w:val="Standard"/>
    <w:rsid w:val="00F90F86"/>
    <w:rPr>
      <w:rFonts w:cs="Times"/>
      <w:color w:val="808080"/>
      <w:sz w:val="16"/>
      <w:szCs w:val="20"/>
    </w:rPr>
  </w:style>
  <w:style w:type="paragraph" w:customStyle="1" w:styleId="zLetter-Address">
    <w:name w:val="zLetter - Address"/>
    <w:basedOn w:val="Standard"/>
    <w:rsid w:val="00F90F86"/>
    <w:rPr>
      <w:szCs w:val="28"/>
    </w:rPr>
  </w:style>
  <w:style w:type="paragraph" w:customStyle="1" w:styleId="zLetter-Company">
    <w:name w:val="zLetter - Company"/>
    <w:basedOn w:val="Standard"/>
    <w:rsid w:val="00F90F86"/>
    <w:rPr>
      <w:bCs/>
      <w:szCs w:val="28"/>
    </w:rPr>
  </w:style>
  <w:style w:type="character" w:customStyle="1" w:styleId="zLetter-DateChar">
    <w:name w:val="zLetter - Date (Char)"/>
    <w:rsid w:val="00F90F86"/>
    <w:rPr>
      <w:rFonts w:ascii="Arial" w:hAnsi="Arial"/>
      <w:sz w:val="22"/>
      <w:szCs w:val="28"/>
    </w:rPr>
  </w:style>
  <w:style w:type="paragraph" w:customStyle="1" w:styleId="zLetter-Dateandplace">
    <w:name w:val="zLetter - Date and place"/>
    <w:basedOn w:val="Standard"/>
    <w:rsid w:val="00F90F86"/>
    <w:pPr>
      <w:spacing w:before="240" w:after="240"/>
      <w:ind w:right="567"/>
    </w:pPr>
  </w:style>
  <w:style w:type="paragraph" w:customStyle="1" w:styleId="zLetter-Name">
    <w:name w:val="zLetter - Name"/>
    <w:basedOn w:val="Standard"/>
    <w:rsid w:val="00F90F86"/>
    <w:rPr>
      <w:szCs w:val="28"/>
    </w:rPr>
  </w:style>
  <w:style w:type="character" w:customStyle="1" w:styleId="zLetter-PlaceChar">
    <w:name w:val="zLetter - Place (Char)"/>
    <w:rsid w:val="00F90F86"/>
    <w:rPr>
      <w:rFonts w:ascii="Arial" w:hAnsi="Arial"/>
      <w:sz w:val="22"/>
      <w:szCs w:val="24"/>
    </w:rPr>
  </w:style>
  <w:style w:type="paragraph" w:customStyle="1" w:styleId="zLetter-Recipientsref">
    <w:name w:val="zLetter - Recipient's ref."/>
    <w:basedOn w:val="Standard"/>
    <w:rsid w:val="00F90F86"/>
    <w:pPr>
      <w:ind w:right="567"/>
    </w:pPr>
    <w:rPr>
      <w:szCs w:val="20"/>
    </w:rPr>
  </w:style>
  <w:style w:type="paragraph" w:customStyle="1" w:styleId="zLetter-Sendersref">
    <w:name w:val="zLetter - Sender's ref."/>
    <w:basedOn w:val="Standard"/>
    <w:rsid w:val="00F90F86"/>
    <w:pPr>
      <w:ind w:right="567"/>
    </w:pPr>
    <w:rPr>
      <w:szCs w:val="20"/>
    </w:rPr>
  </w:style>
  <w:style w:type="paragraph" w:customStyle="1" w:styleId="zLine1">
    <w:name w:val="zLine 1"/>
    <w:basedOn w:val="Standard"/>
    <w:rsid w:val="00F90F86"/>
  </w:style>
  <w:style w:type="paragraph" w:customStyle="1" w:styleId="zLine2-documentnumber">
    <w:name w:val="zLine 2 - document number"/>
    <w:basedOn w:val="Standard"/>
    <w:rsid w:val="00F90F86"/>
    <w:pPr>
      <w:spacing w:before="280"/>
      <w:jc w:val="right"/>
    </w:pPr>
    <w:rPr>
      <w:szCs w:val="32"/>
    </w:rPr>
  </w:style>
  <w:style w:type="paragraph" w:customStyle="1" w:styleId="zLine2-documenttitle">
    <w:name w:val="zLine 2 - document title"/>
    <w:basedOn w:val="Standard"/>
    <w:rsid w:val="00F90F86"/>
    <w:pPr>
      <w:spacing w:before="240"/>
      <w:jc w:val="right"/>
    </w:pPr>
    <w:rPr>
      <w:rFonts w:cs="Times"/>
      <w:b/>
      <w:szCs w:val="36"/>
    </w:rPr>
  </w:style>
  <w:style w:type="paragraph" w:customStyle="1" w:styleId="zLine3-date">
    <w:name w:val="zLine 3 - date"/>
    <w:basedOn w:val="Standard"/>
    <w:rsid w:val="00F90F86"/>
    <w:pPr>
      <w:spacing w:before="160"/>
      <w:jc w:val="right"/>
    </w:pPr>
  </w:style>
  <w:style w:type="paragraph" w:customStyle="1" w:styleId="zLine3-sitename">
    <w:name w:val="zLine 3 - site name"/>
    <w:basedOn w:val="Standard"/>
    <w:rsid w:val="00F90F86"/>
    <w:pPr>
      <w:spacing w:before="120"/>
      <w:jc w:val="right"/>
    </w:pPr>
    <w:rPr>
      <w:caps/>
      <w:szCs w:val="28"/>
    </w:rPr>
  </w:style>
  <w:style w:type="paragraph" w:styleId="Aufzhlungszeichen">
    <w:name w:val="List Bullet"/>
    <w:basedOn w:val="Standard"/>
    <w:autoRedefine/>
    <w:rsid w:val="00F90F86"/>
    <w:pPr>
      <w:numPr>
        <w:numId w:val="2"/>
      </w:numPr>
      <w:tabs>
        <w:tab w:val="left" w:pos="539"/>
      </w:tabs>
      <w:spacing w:before="120" w:after="60" w:line="240" w:lineRule="exact"/>
      <w:ind w:left="0" w:right="567" w:firstLine="0"/>
    </w:pPr>
  </w:style>
  <w:style w:type="paragraph" w:styleId="Aufzhlungszeichen2">
    <w:name w:val="List Bullet 2"/>
    <w:basedOn w:val="Standard"/>
    <w:autoRedefine/>
    <w:rsid w:val="00F90F86"/>
    <w:pPr>
      <w:numPr>
        <w:numId w:val="3"/>
      </w:numPr>
      <w:tabs>
        <w:tab w:val="clear" w:pos="643"/>
        <w:tab w:val="num" w:pos="360"/>
        <w:tab w:val="left" w:pos="1077"/>
      </w:tabs>
      <w:spacing w:before="60" w:after="60" w:line="240" w:lineRule="exact"/>
      <w:ind w:left="0" w:right="567" w:firstLine="0"/>
    </w:pPr>
  </w:style>
  <w:style w:type="paragraph" w:customStyle="1" w:styleId="zMR-Excusedsnames">
    <w:name w:val="zMR - Excused's names"/>
    <w:basedOn w:val="zFirstpageheader"/>
    <w:rsid w:val="00F90F86"/>
    <w:pPr>
      <w:spacing w:after="0"/>
    </w:pPr>
  </w:style>
  <w:style w:type="paragraph" w:customStyle="1" w:styleId="zMR-Excusedspositions">
    <w:name w:val="zMR - Excused's positions"/>
    <w:basedOn w:val="zFirstpageheader"/>
    <w:rsid w:val="00F90F86"/>
    <w:pPr>
      <w:spacing w:after="0"/>
    </w:pPr>
  </w:style>
  <w:style w:type="paragraph" w:customStyle="1" w:styleId="zMR-LbExcused">
    <w:name w:val="zMR - Lb Excused"/>
    <w:basedOn w:val="zFirstpageheader"/>
    <w:rsid w:val="00F90F86"/>
    <w:pPr>
      <w:spacing w:after="0"/>
    </w:pPr>
  </w:style>
  <w:style w:type="paragraph" w:customStyle="1" w:styleId="zMR-LbPresent">
    <w:name w:val="zMR - Lb Present"/>
    <w:basedOn w:val="zFirstpageheader"/>
    <w:rsid w:val="00F90F86"/>
    <w:pPr>
      <w:spacing w:after="0"/>
    </w:pPr>
  </w:style>
  <w:style w:type="paragraph" w:customStyle="1" w:styleId="zMR-LbRecipients">
    <w:name w:val="zMR - Lb Recipients"/>
    <w:basedOn w:val="zFirstpageheader"/>
    <w:rsid w:val="00F90F86"/>
  </w:style>
  <w:style w:type="paragraph" w:customStyle="1" w:styleId="zMR-Presentsnames">
    <w:name w:val="zMR - Presents' names"/>
    <w:basedOn w:val="zFirstpageheader"/>
    <w:rsid w:val="00F90F86"/>
    <w:pPr>
      <w:spacing w:after="0"/>
    </w:pPr>
  </w:style>
  <w:style w:type="paragraph" w:customStyle="1" w:styleId="zMR-Presentspositions">
    <w:name w:val="zMR - Presents' positions"/>
    <w:basedOn w:val="zFirstpageheader"/>
    <w:rsid w:val="00F90F86"/>
    <w:pPr>
      <w:spacing w:after="0"/>
    </w:pPr>
  </w:style>
  <w:style w:type="paragraph" w:customStyle="1" w:styleId="zMR-Recipientsnames">
    <w:name w:val="zMR - Recipients' names"/>
    <w:basedOn w:val="zFirstpageheader"/>
    <w:rsid w:val="00F90F86"/>
  </w:style>
  <w:style w:type="paragraph" w:customStyle="1" w:styleId="zMR-Recipientspositions">
    <w:name w:val="zMR - Recipients' positions"/>
    <w:basedOn w:val="zFirstpageheader"/>
    <w:rsid w:val="00F90F86"/>
  </w:style>
  <w:style w:type="paragraph" w:customStyle="1" w:styleId="zNextmeeting">
    <w:name w:val="zNext meeting"/>
    <w:basedOn w:val="Standard"/>
    <w:rsid w:val="00F90F86"/>
    <w:rPr>
      <w:bCs/>
      <w:caps/>
    </w:rPr>
  </w:style>
  <w:style w:type="character" w:customStyle="1" w:styleId="zNumberofpagesChar">
    <w:name w:val="zNumber of pages (Char)"/>
    <w:rsid w:val="00F90F86"/>
    <w:rPr>
      <w:rFonts w:ascii="Arial" w:hAnsi="Arial"/>
      <w:sz w:val="16"/>
    </w:rPr>
  </w:style>
  <w:style w:type="paragraph" w:customStyle="1" w:styleId="zPagelayout">
    <w:name w:val="zPage layout"/>
    <w:basedOn w:val="Standard"/>
    <w:rsid w:val="00F90F86"/>
    <w:pPr>
      <w:tabs>
        <w:tab w:val="right" w:pos="9214"/>
      </w:tabs>
    </w:pPr>
    <w:rPr>
      <w:sz w:val="16"/>
    </w:rPr>
  </w:style>
  <w:style w:type="character" w:customStyle="1" w:styleId="zPagenumberChar">
    <w:name w:val="zPage number (Char)"/>
    <w:rsid w:val="00F90F86"/>
    <w:rPr>
      <w:rFonts w:ascii="Arial" w:hAnsi="Arial"/>
      <w:sz w:val="16"/>
    </w:rPr>
  </w:style>
  <w:style w:type="paragraph" w:styleId="Fuzeile">
    <w:name w:val="footer"/>
    <w:aliases w:val="Foot note"/>
    <w:basedOn w:val="Standard"/>
    <w:rsid w:val="00F90F86"/>
    <w:pPr>
      <w:tabs>
        <w:tab w:val="center" w:pos="4536"/>
        <w:tab w:val="right" w:pos="9072"/>
      </w:tabs>
    </w:pPr>
  </w:style>
  <w:style w:type="paragraph" w:customStyle="1" w:styleId="zRecipientnames">
    <w:name w:val="zRecipient names"/>
    <w:basedOn w:val="zFirstpageheader"/>
    <w:rsid w:val="00F90F86"/>
    <w:pPr>
      <w:tabs>
        <w:tab w:val="left" w:pos="2410"/>
        <w:tab w:val="left" w:pos="4820"/>
      </w:tabs>
      <w:spacing w:after="60"/>
    </w:pPr>
  </w:style>
  <w:style w:type="paragraph" w:customStyle="1" w:styleId="zReport-Companyname">
    <w:name w:val="zReport - Company name"/>
    <w:basedOn w:val="zFirstpageheader"/>
    <w:rsid w:val="00F90F86"/>
    <w:pPr>
      <w:spacing w:before="0" w:after="0"/>
    </w:pPr>
    <w:rPr>
      <w:b/>
      <w:bCs/>
    </w:rPr>
  </w:style>
  <w:style w:type="paragraph" w:customStyle="1" w:styleId="zReport-Customerrepname">
    <w:name w:val="zReport - Customer rep. name"/>
    <w:basedOn w:val="zFirstpageheader"/>
    <w:rsid w:val="00F90F86"/>
    <w:pPr>
      <w:spacing w:after="0"/>
    </w:pPr>
    <w:rPr>
      <w:b/>
      <w:bCs/>
    </w:rPr>
  </w:style>
  <w:style w:type="paragraph" w:customStyle="1" w:styleId="zReport-LbCompany">
    <w:name w:val="zReport - Lb Company"/>
    <w:basedOn w:val="zFirstpageheader"/>
    <w:rsid w:val="00F90F86"/>
    <w:pPr>
      <w:spacing w:before="0" w:after="0"/>
    </w:pPr>
  </w:style>
  <w:style w:type="paragraph" w:customStyle="1" w:styleId="zReport-LbCustomerrep">
    <w:name w:val="zReport - Lb Customer rep."/>
    <w:basedOn w:val="zFirstpageheader"/>
    <w:rsid w:val="00F90F86"/>
    <w:pPr>
      <w:spacing w:after="0"/>
    </w:pPr>
  </w:style>
  <w:style w:type="paragraph" w:customStyle="1" w:styleId="zReport-LbEstablishedby">
    <w:name w:val="zReport - Lb Established by"/>
    <w:basedOn w:val="zFirstpageheader"/>
    <w:rsid w:val="00F90F86"/>
    <w:pPr>
      <w:spacing w:before="60" w:after="0"/>
    </w:pPr>
  </w:style>
  <w:style w:type="paragraph" w:customStyle="1" w:styleId="zReport-LbRegarding">
    <w:name w:val="zReport - Lb Regarding"/>
    <w:basedOn w:val="zFirstpageheader"/>
    <w:rsid w:val="00F90F86"/>
    <w:pPr>
      <w:spacing w:before="0" w:after="0"/>
    </w:pPr>
  </w:style>
  <w:style w:type="paragraph" w:customStyle="1" w:styleId="zReport-LbStaublirep">
    <w:name w:val="zReport - Lb Staubli rep."/>
    <w:basedOn w:val="zFirstpageheader"/>
    <w:rsid w:val="00F90F86"/>
    <w:pPr>
      <w:spacing w:after="0"/>
    </w:pPr>
  </w:style>
  <w:style w:type="paragraph" w:customStyle="1" w:styleId="zReport-Motive">
    <w:name w:val="zReport - Motive"/>
    <w:basedOn w:val="zFirstpageheader"/>
    <w:rsid w:val="00F90F86"/>
    <w:pPr>
      <w:spacing w:before="0" w:after="0"/>
    </w:pPr>
  </w:style>
  <w:style w:type="paragraph" w:customStyle="1" w:styleId="zReport-Staublirepname">
    <w:name w:val="zReport - Staubli rep. name"/>
    <w:basedOn w:val="zFirstpageheader"/>
    <w:rsid w:val="00F90F86"/>
    <w:pPr>
      <w:spacing w:after="0"/>
    </w:pPr>
  </w:style>
  <w:style w:type="paragraph" w:customStyle="1" w:styleId="zReport-Writtenby">
    <w:name w:val="zReport - Written by"/>
    <w:basedOn w:val="zFirstpageheader"/>
    <w:rsid w:val="00F90F86"/>
    <w:pPr>
      <w:spacing w:before="60" w:after="0"/>
    </w:pPr>
  </w:style>
  <w:style w:type="paragraph" w:customStyle="1" w:styleId="zSignatures-name">
    <w:name w:val="zSignature(s) - name"/>
    <w:basedOn w:val="Standard"/>
    <w:rsid w:val="00F90F86"/>
    <w:pPr>
      <w:spacing w:before="60"/>
    </w:pPr>
    <w:rPr>
      <w:b/>
    </w:rPr>
  </w:style>
  <w:style w:type="paragraph" w:customStyle="1" w:styleId="zSignatures-position">
    <w:name w:val="zSignature(s) - position"/>
    <w:basedOn w:val="Standard"/>
    <w:rsid w:val="00F90F86"/>
    <w:pPr>
      <w:spacing w:after="60"/>
    </w:pPr>
  </w:style>
  <w:style w:type="paragraph" w:customStyle="1" w:styleId="zSiteaddress">
    <w:name w:val="zSite address"/>
    <w:basedOn w:val="Standard"/>
    <w:rsid w:val="00F90F86"/>
    <w:rPr>
      <w:rFonts w:cs="Times"/>
      <w:color w:val="808080"/>
      <w:sz w:val="16"/>
      <w:szCs w:val="18"/>
    </w:rPr>
  </w:style>
  <w:style w:type="paragraph" w:customStyle="1" w:styleId="Table-columntitles">
    <w:name w:val="Table - column titles"/>
    <w:basedOn w:val="Standard"/>
    <w:rsid w:val="00F90F86"/>
    <w:pPr>
      <w:keepNext/>
      <w:spacing w:before="120" w:after="120"/>
      <w:ind w:right="38"/>
      <w:jc w:val="right"/>
      <w:outlineLvl w:val="3"/>
    </w:pPr>
  </w:style>
  <w:style w:type="paragraph" w:customStyle="1" w:styleId="Table-followinglines">
    <w:name w:val="Table - following lines"/>
    <w:basedOn w:val="Standard"/>
    <w:rsid w:val="00F90F86"/>
    <w:pPr>
      <w:spacing w:before="120" w:after="20"/>
      <w:ind w:right="40"/>
      <w:jc w:val="right"/>
    </w:pPr>
  </w:style>
  <w:style w:type="paragraph" w:styleId="Titel">
    <w:name w:val="Title"/>
    <w:basedOn w:val="Standard"/>
    <w:qFormat/>
    <w:rsid w:val="00F90F86"/>
    <w:pPr>
      <w:spacing w:before="480" w:after="240"/>
    </w:pPr>
    <w:rPr>
      <w:rFonts w:cs="Times"/>
      <w:b/>
      <w:bCs/>
      <w:szCs w:val="28"/>
    </w:rPr>
  </w:style>
  <w:style w:type="paragraph" w:customStyle="1" w:styleId="zPagelayout-landscape">
    <w:name w:val="zPage layout - landscape"/>
    <w:basedOn w:val="Standard"/>
    <w:rsid w:val="00F90F86"/>
    <w:pPr>
      <w:tabs>
        <w:tab w:val="right" w:pos="14175"/>
      </w:tabs>
    </w:pPr>
    <w:rPr>
      <w:sz w:val="16"/>
    </w:rPr>
  </w:style>
  <w:style w:type="paragraph" w:customStyle="1" w:styleId="zConfidentiel">
    <w:name w:val="zConfidentiel"/>
    <w:basedOn w:val="Standard"/>
    <w:rsid w:val="00F90F86"/>
    <w:pPr>
      <w:spacing w:before="120"/>
    </w:pPr>
    <w:rPr>
      <w:b/>
      <w:bCs/>
      <w:szCs w:val="28"/>
    </w:rPr>
  </w:style>
  <w:style w:type="paragraph" w:customStyle="1" w:styleId="zFax-LbNbPages">
    <w:name w:val="zFax - Lb Nb Pages"/>
    <w:basedOn w:val="zFirstpageheader"/>
    <w:rsid w:val="00F90F86"/>
    <w:pPr>
      <w:spacing w:after="0"/>
    </w:pPr>
  </w:style>
  <w:style w:type="paragraph" w:customStyle="1" w:styleId="zFax-NbPages">
    <w:name w:val="zFax - Nb Pages"/>
    <w:basedOn w:val="zFirstpageheader"/>
    <w:rsid w:val="00F90F86"/>
    <w:pPr>
      <w:spacing w:after="60"/>
    </w:pPr>
  </w:style>
  <w:style w:type="paragraph" w:customStyle="1" w:styleId="StylezFirstpageheaderCenteredBefore0ptAfter0pt">
    <w:name w:val="Style zFirst page header + Centered Before:  0 pt After:  0 pt"/>
    <w:basedOn w:val="zFirstpageheader"/>
    <w:rsid w:val="00F90F86"/>
    <w:pPr>
      <w:spacing w:before="0" w:after="0"/>
      <w:jc w:val="center"/>
    </w:pPr>
  </w:style>
  <w:style w:type="paragraph" w:customStyle="1" w:styleId="StylezFirstpageheaderCenteredBefore0ptAfter0pt1">
    <w:name w:val="Style zFirst page header + Centered Before:  0 pt After:  0 pt1"/>
    <w:basedOn w:val="zFirstpageheader"/>
    <w:rsid w:val="00F90F86"/>
    <w:pPr>
      <w:spacing w:before="0" w:after="0"/>
      <w:jc w:val="both"/>
    </w:pPr>
  </w:style>
  <w:style w:type="paragraph" w:customStyle="1" w:styleId="Bodycopy">
    <w:name w:val="Body copy"/>
    <w:basedOn w:val="Standard"/>
    <w:rsid w:val="009E497F"/>
  </w:style>
  <w:style w:type="paragraph" w:styleId="Sprechblasentext">
    <w:name w:val="Balloon Text"/>
    <w:basedOn w:val="Standard"/>
    <w:semiHidden/>
    <w:rsid w:val="009E497F"/>
    <w:rPr>
      <w:rFonts w:ascii="Tahoma" w:hAnsi="Tahoma" w:cs="Tahoma"/>
      <w:sz w:val="16"/>
      <w:szCs w:val="16"/>
    </w:rPr>
  </w:style>
  <w:style w:type="character" w:styleId="Seitenzahl">
    <w:name w:val="page number"/>
    <w:basedOn w:val="Absatz-Standardschriftart"/>
    <w:rsid w:val="00DB392C"/>
  </w:style>
  <w:style w:type="character" w:styleId="Hyperlink">
    <w:name w:val="Hyperlink"/>
    <w:rsid w:val="007910AC"/>
    <w:rPr>
      <w:color w:val="0000FF"/>
      <w:u w:val="single"/>
    </w:rPr>
  </w:style>
  <w:style w:type="table" w:styleId="Tabellenraster">
    <w:name w:val="Table Grid"/>
    <w:basedOn w:val="NormaleTabelle"/>
    <w:rsid w:val="00C51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rsid w:val="007E5AC9"/>
    <w:rPr>
      <w:rFonts w:ascii="Arial" w:eastAsia="SimSun" w:hAnsi="Arial"/>
      <w:sz w:val="22"/>
      <w:szCs w:val="24"/>
      <w:lang w:val="fr-FR" w:eastAsia="zh-CN"/>
    </w:rPr>
  </w:style>
  <w:style w:type="paragraph" w:customStyle="1" w:styleId="Default">
    <w:name w:val="Default"/>
    <w:rsid w:val="007E5AC9"/>
    <w:pPr>
      <w:autoSpaceDE w:val="0"/>
      <w:autoSpaceDN w:val="0"/>
      <w:adjustRightInd w:val="0"/>
    </w:pPr>
    <w:rPr>
      <w:rFonts w:ascii="Arial" w:hAnsi="Arial" w:cs="Arial"/>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koban@staubli.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60.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zei\AppData\Roaming\Microsoft\STAUBLI-GROUP%20Templates\Letter.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2519C-8795-4C1F-854D-42B1E7D11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Letter.dot</Template>
  <TotalTime>0</TotalTime>
  <Pages>5</Pages>
  <Words>950</Words>
  <Characters>7006</Characters>
  <Application>Microsoft Office Word</Application>
  <DocSecurity>0</DocSecurity>
  <Lines>58</Lines>
  <Paragraphs>15</Paragraphs>
  <ScaleCrop>false</ScaleCrop>
  <HeadingPairs>
    <vt:vector size="2" baseType="variant">
      <vt:variant>
        <vt:lpstr>Titel</vt:lpstr>
      </vt:variant>
      <vt:variant>
        <vt:i4>1</vt:i4>
      </vt:variant>
    </vt:vector>
  </HeadingPairs>
  <TitlesOfParts>
    <vt:vector size="1" baseType="lpstr">
      <vt:lpstr>DOCS Templates</vt:lpstr>
    </vt:vector>
  </TitlesOfParts>
  <Company>STÄUBLI</Company>
  <LinksUpToDate>false</LinksUpToDate>
  <CharactersWithSpaces>7941</CharactersWithSpaces>
  <SharedDoc>false</SharedDoc>
  <HLinks>
    <vt:vector size="12" baseType="variant">
      <vt:variant>
        <vt:i4>2031722</vt:i4>
      </vt:variant>
      <vt:variant>
        <vt:i4>3</vt:i4>
      </vt:variant>
      <vt:variant>
        <vt:i4>0</vt:i4>
      </vt:variant>
      <vt:variant>
        <vt:i4>5</vt:i4>
      </vt:variant>
      <vt:variant>
        <vt:lpwstr>\\pfa10win\STI\Corp-Com-Mgmt\PUBLICATIONS\Press-Releases\www.staubli.com</vt:lpwstr>
      </vt:variant>
      <vt:variant>
        <vt:lpwstr/>
      </vt:variant>
      <vt:variant>
        <vt:i4>6356998</vt:i4>
      </vt:variant>
      <vt:variant>
        <vt:i4>0</vt:i4>
      </vt:variant>
      <vt:variant>
        <vt:i4>0</vt:i4>
      </vt:variant>
      <vt:variant>
        <vt:i4>5</vt:i4>
      </vt:variant>
      <vt:variant>
        <vt:lpwstr>mailto:s.koban@staubli.com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DOCS Templates</dc:title>
  <dc:creator>FREIBERGER Karin</dc:creator>
  <cp:lastModifiedBy>SCHREIBER Oliver</cp:lastModifiedBy>
  <cp:revision>25</cp:revision>
  <cp:lastPrinted>2019-07-08T08:49:00Z</cp:lastPrinted>
  <dcterms:created xsi:type="dcterms:W3CDTF">2019-07-05T09:39:00Z</dcterms:created>
  <dcterms:modified xsi:type="dcterms:W3CDTF">2019-07-08T09:01:00Z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deModele">
    <vt:i4>2</vt:i4>
  </property>
  <property fmtid="{D5CDD505-2E9C-101B-9397-08002B2CF9AE}" pid="3" name="VersionModele">
    <vt:lpwstr>Version 2.00 du 08/01/2009</vt:lpwstr>
  </property>
  <property fmtid="{D5CDD505-2E9C-101B-9397-08002B2CF9AE}" pid="4" name="LangueDoc">
    <vt:i4>1033</vt:i4>
  </property>
  <property fmtid="{D5CDD505-2E9C-101B-9397-08002B2CF9AE}" pid="5" name="LangueAssistant">
    <vt:i4>1033</vt:i4>
  </property>
  <property fmtid="{D5CDD505-2E9C-101B-9397-08002B2CF9AE}" pid="6" name="NumeroDoc">
    <vt:lpwstr> </vt:lpwstr>
  </property>
  <property fmtid="{D5CDD505-2E9C-101B-9397-08002B2CF9AE}" pid="7" name="Site">
    <vt:lpwstr>BAYREUTH</vt:lpwstr>
  </property>
  <property fmtid="{D5CDD505-2E9C-101B-9397-08002B2CF9AE}" pid="8" name="AdresseSiteLigne1">
    <vt:lpwstr>Stäubli GmbH_x000d_
</vt:lpwstr>
  </property>
  <property fmtid="{D5CDD505-2E9C-101B-9397-08002B2CF9AE}" pid="9" name="AdresseSiteLigne2">
    <vt:lpwstr>Theodor-Schmidt-Straße 19_x000d_
</vt:lpwstr>
  </property>
  <property fmtid="{D5CDD505-2E9C-101B-9397-08002B2CF9AE}" pid="10" name="AdresseSiteLigne3">
    <vt:lpwstr>Postfach 10 11 40_x000d_
</vt:lpwstr>
  </property>
  <property fmtid="{D5CDD505-2E9C-101B-9397-08002B2CF9AE}" pid="11" name="AdresseSiteLigne4">
    <vt:lpwstr>DE - 95411 BAYREUTH_x000d_
</vt:lpwstr>
  </property>
  <property fmtid="{D5CDD505-2E9C-101B-9397-08002B2CF9AE}" pid="12" name="AdresseSiteLigne5">
    <vt:lpwstr>Telefon +49 921/883-0 - Fax +49 921/210 60</vt:lpwstr>
  </property>
  <property fmtid="{D5CDD505-2E9C-101B-9397-08002B2CF9AE}" pid="13" name="AdresseSiteLigne6">
    <vt:lpwstr> </vt:lpwstr>
  </property>
  <property fmtid="{D5CDD505-2E9C-101B-9397-08002B2CF9AE}" pid="14" name="AdresseSiteLigne7">
    <vt:lpwstr> </vt:lpwstr>
  </property>
  <property fmtid="{D5CDD505-2E9C-101B-9397-08002B2CF9AE}" pid="15" name="MentionsLegalesLigne1">
    <vt:lpwstr>HRB 175 Amtsgericht Bayreuth_x000d_
</vt:lpwstr>
  </property>
  <property fmtid="{D5CDD505-2E9C-101B-9397-08002B2CF9AE}" pid="16" name="MentionsLegalesLigne2">
    <vt:lpwstr>Geschäftsführer: Karl Kirschner_x000d_
</vt:lpwstr>
  </property>
  <property fmtid="{D5CDD505-2E9C-101B-9397-08002B2CF9AE}" pid="17" name="MentionsLegalesLigne3">
    <vt:lpwstr>USt-Idnr. DE132363016 -  Steuernr. 208/116/60400_x000d_
</vt:lpwstr>
  </property>
  <property fmtid="{D5CDD505-2E9C-101B-9397-08002B2CF9AE}" pid="18" name="MentionsLegalesLigne4">
    <vt:lpwstr>E-mail: textile.de@staubli.com_x000d_
</vt:lpwstr>
  </property>
  <property fmtid="{D5CDD505-2E9C-101B-9397-08002B2CF9AE}" pid="19" name="MentionsLegalesLigne5">
    <vt:lpwstr>www.staubli.com</vt:lpwstr>
  </property>
  <property fmtid="{D5CDD505-2E9C-101B-9397-08002B2CF9AE}" pid="20" name="MentionsLegalesLigne6">
    <vt:lpwstr> </vt:lpwstr>
  </property>
  <property fmtid="{D5CDD505-2E9C-101B-9397-08002B2CF9AE}" pid="21" name="MentionsLegalesLigne7">
    <vt:lpwstr> </vt:lpwstr>
  </property>
  <property fmtid="{D5CDD505-2E9C-101B-9397-08002B2CF9AE}" pid="22" name="TitreDoc">
    <vt:lpwstr> </vt:lpwstr>
  </property>
  <property fmtid="{D5CDD505-2E9C-101B-9397-08002B2CF9AE}" pid="23" name="Confidentiel">
    <vt:lpwstr> </vt:lpwstr>
  </property>
  <property fmtid="{D5CDD505-2E9C-101B-9397-08002B2CF9AE}" pid="24" name="Annexes">
    <vt:lpwstr> </vt:lpwstr>
  </property>
  <property fmtid="{D5CDD505-2E9C-101B-9397-08002B2CF9AE}" pid="25" name="NbPagesAnnexes">
    <vt:lpwstr> </vt:lpwstr>
  </property>
  <property fmtid="{D5CDD505-2E9C-101B-9397-08002B2CF9AE}" pid="26" name="AfficheNumPage">
    <vt:bool>false</vt:bool>
  </property>
  <property fmtid="{D5CDD505-2E9C-101B-9397-08002B2CF9AE}" pid="27" name="SocieteDestinataire_Lettre">
    <vt:lpwstr> </vt:lpwstr>
  </property>
  <property fmtid="{D5CDD505-2E9C-101B-9397-08002B2CF9AE}" pid="28" name="NomDestinataire_Lettre">
    <vt:lpwstr> </vt:lpwstr>
  </property>
  <property fmtid="{D5CDD505-2E9C-101B-9397-08002B2CF9AE}" pid="29" name="Lieu_Lettre">
    <vt:lpwstr> </vt:lpwstr>
  </property>
  <property fmtid="{D5CDD505-2E9C-101B-9397-08002B2CF9AE}" pid="30" name="Date_Lettre">
    <vt:lpwstr> </vt:lpwstr>
  </property>
  <property fmtid="{D5CDD505-2E9C-101B-9397-08002B2CF9AE}" pid="31" name="NomSignature1">
    <vt:lpwstr> </vt:lpwstr>
  </property>
  <property fmtid="{D5CDD505-2E9C-101B-9397-08002B2CF9AE}" pid="32" name="FonctionSignature1">
    <vt:lpwstr> </vt:lpwstr>
  </property>
  <property fmtid="{D5CDD505-2E9C-101B-9397-08002B2CF9AE}" pid="33" name="NomSignature2">
    <vt:lpwstr> </vt:lpwstr>
  </property>
  <property fmtid="{D5CDD505-2E9C-101B-9397-08002B2CF9AE}" pid="34" name="FonctionSignature2">
    <vt:lpwstr> </vt:lpwstr>
  </property>
  <property fmtid="{D5CDD505-2E9C-101B-9397-08002B2CF9AE}" pid="35" name="Filiale">
    <vt:lpwstr>Robotics</vt:lpwstr>
  </property>
  <property fmtid="{D5CDD505-2E9C-101B-9397-08002B2CF9AE}" pid="36" name="LibLieuDate">
    <vt:lpwstr>, </vt:lpwstr>
  </property>
  <property fmtid="{D5CDD505-2E9C-101B-9397-08002B2CF9AE}" pid="37" name="LibNosRef">
    <vt:lpwstr>Our ref.: </vt:lpwstr>
  </property>
  <property fmtid="{D5CDD505-2E9C-101B-9397-08002B2CF9AE}" pid="38" name="LibVosRef">
    <vt:lpwstr>Your ref.: </vt:lpwstr>
  </property>
</Properties>
</file>